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7668A" w:rsidP="4F9D12BC" w:rsidRDefault="009A561A" w14:paraId="4DB12274" w14:textId="17049739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37E80D" wp14:editId="7EFBE3A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873404" cy="869037"/>
            <wp:effectExtent l="0" t="0" r="0" b="0"/>
            <wp:wrapNone/>
            <wp:docPr id="873263169" name="Picture 873263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404" cy="869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4866DF3" w:rsidR="338761E6">
        <w:rPr>
          <w:b/>
          <w:bCs/>
          <w:sz w:val="32"/>
          <w:szCs w:val="32"/>
        </w:rPr>
        <w:t xml:space="preserve">Stated Meeting of Coastal Lodge No. 57, A.F. &amp; A.M. </w:t>
      </w:r>
      <w:r>
        <w:br/>
      </w:r>
      <w:r w:rsidRPr="34866DF3" w:rsidR="34866DF3">
        <w:rPr>
          <w:b/>
          <w:bCs/>
          <w:sz w:val="32"/>
          <w:szCs w:val="32"/>
        </w:rPr>
        <w:t xml:space="preserve">Masonic Temple on Tuesday, </w:t>
      </w:r>
      <w:r w:rsidR="00FF6A5C">
        <w:rPr>
          <w:b/>
          <w:bCs/>
          <w:sz w:val="32"/>
          <w:szCs w:val="32"/>
        </w:rPr>
        <w:t>February</w:t>
      </w:r>
      <w:r w:rsidRPr="34866DF3" w:rsidR="34866DF3">
        <w:rPr>
          <w:b/>
          <w:bCs/>
          <w:sz w:val="32"/>
          <w:szCs w:val="32"/>
        </w:rPr>
        <w:t xml:space="preserve"> </w:t>
      </w:r>
      <w:r w:rsidR="00FF6A5C">
        <w:rPr>
          <w:b/>
          <w:bCs/>
          <w:sz w:val="32"/>
          <w:szCs w:val="32"/>
        </w:rPr>
        <w:t>18</w:t>
      </w:r>
      <w:r w:rsidRPr="34866DF3" w:rsidR="34866DF3">
        <w:rPr>
          <w:b/>
          <w:bCs/>
          <w:sz w:val="32"/>
          <w:szCs w:val="32"/>
        </w:rPr>
        <w:t>,</w:t>
      </w:r>
      <w:r w:rsidR="00957ECA">
        <w:rPr>
          <w:b/>
          <w:bCs/>
          <w:sz w:val="32"/>
          <w:szCs w:val="32"/>
        </w:rPr>
        <w:t xml:space="preserve"> </w:t>
      </w:r>
      <w:proofErr w:type="gramStart"/>
      <w:r w:rsidRPr="34866DF3" w:rsidR="0084450E">
        <w:rPr>
          <w:b/>
          <w:bCs/>
          <w:sz w:val="32"/>
          <w:szCs w:val="32"/>
        </w:rPr>
        <w:t>2025</w:t>
      </w:r>
      <w:proofErr w:type="gramEnd"/>
      <w:r w:rsidRPr="34866DF3" w:rsidR="34866DF3">
        <w:rPr>
          <w:b/>
          <w:bCs/>
          <w:sz w:val="36"/>
          <w:szCs w:val="36"/>
        </w:rPr>
        <w:t xml:space="preserve"> </w: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1E5225D" wp14:editId="39D36CA6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893538" cy="889070"/>
            <wp:effectExtent l="0" t="0" r="0" b="0"/>
            <wp:wrapNone/>
            <wp:docPr id="227487912" name="Picture 227487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538" cy="88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636A27C" w:rsidP="1636A27C" w:rsidRDefault="1636A27C" w14:paraId="619BEABF" w14:textId="52A07138">
      <w:pPr>
        <w:jc w:val="center"/>
      </w:pPr>
    </w:p>
    <w:p w:rsidRPr="00CD2596" w:rsidR="00972B01" w:rsidP="338761E6" w:rsidRDefault="007022CC" w14:paraId="4EA268F3" w14:textId="1A362BA0">
      <w:pPr>
        <w:jc w:val="center"/>
      </w:pPr>
      <w:r>
        <w:rPr>
          <w:noProof/>
        </w:rPr>
        <w:drawing>
          <wp:inline distT="0" distB="0" distL="0" distR="0" wp14:anchorId="5F3D7046" wp14:editId="0971DF5C">
            <wp:extent cx="1323885" cy="803461"/>
            <wp:effectExtent l="0" t="0" r="0" b="7620"/>
            <wp:docPr id="268284405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885" cy="803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36A27C" w:rsidP="1636A27C" w:rsidRDefault="1636A27C" w14:paraId="110AE887" w14:textId="3FEEDADF">
      <w:pPr>
        <w:jc w:val="center"/>
        <w:rPr>
          <w:b/>
          <w:bCs/>
          <w:sz w:val="24"/>
          <w:szCs w:val="24"/>
        </w:rPr>
      </w:pPr>
      <w:r w:rsidRPr="1636A27C">
        <w:rPr>
          <w:b/>
          <w:bCs/>
          <w:sz w:val="28"/>
          <w:szCs w:val="28"/>
        </w:rPr>
        <w:t>OFFICERS PRESENT WERE</w:t>
      </w:r>
    </w:p>
    <w:p w:rsidR="1636A27C" w:rsidP="1636A27C" w:rsidRDefault="1636A27C" w14:paraId="5BC5BB83" w14:textId="62DC1A9D">
      <w:pPr>
        <w:jc w:val="center"/>
        <w:rPr>
          <w:b/>
          <w:bCs/>
          <w:sz w:val="28"/>
          <w:szCs w:val="28"/>
        </w:rPr>
      </w:pPr>
    </w:p>
    <w:p w:rsidR="1636A27C" w:rsidP="1636A27C" w:rsidRDefault="1636A27C" w14:paraId="68FF5D3E" w14:textId="2BFA912B">
      <w:pPr>
        <w:jc w:val="center"/>
        <w:rPr>
          <w:b/>
          <w:bCs/>
          <w:sz w:val="28"/>
          <w:szCs w:val="28"/>
        </w:rPr>
        <w:sectPr w:rsidR="1636A27C" w:rsidSect="00661706">
          <w:footerReference w:type="default" r:id="rId11"/>
          <w:pgSz w:w="12240" w:h="15840" w:orient="portrait"/>
          <w:pgMar w:top="288" w:right="720" w:bottom="720" w:left="720" w:header="720" w:footer="0" w:gutter="0"/>
          <w:cols w:space="720"/>
          <w:docGrid w:linePitch="272"/>
        </w:sectPr>
      </w:pPr>
    </w:p>
    <w:p w:rsidRPr="00CD2596" w:rsidR="009A561A" w:rsidP="7D64DF56" w:rsidRDefault="7D64DF56" w14:paraId="18B3FE49" w14:textId="2A1449B2">
      <w:r w:rsidRPr="7D64DF56">
        <w:rPr>
          <w:b/>
          <w:bCs/>
        </w:rPr>
        <w:t xml:space="preserve">W. M:  </w:t>
      </w:r>
      <w:r w:rsidRPr="7D64DF56">
        <w:t xml:space="preserve">Wor. Dante Pezzolesi </w:t>
      </w:r>
    </w:p>
    <w:p w:rsidR="7D64DF56" w:rsidP="73C4A14D" w:rsidRDefault="7D64DF56" w14:paraId="3DE6E4A5" w14:textId="41B078BA">
      <w:r w:rsidRPr="73C4A14D">
        <w:rPr>
          <w:b/>
          <w:bCs/>
        </w:rPr>
        <w:t>S. W.</w:t>
      </w:r>
      <w:r w:rsidRPr="73C4A14D">
        <w:t xml:space="preserve">:   </w:t>
      </w:r>
      <w:r w:rsidRPr="73C4A14D" w:rsidR="07C140A4">
        <w:t>Wor</w:t>
      </w:r>
      <w:r w:rsidR="00FF6A5C">
        <w:t>.</w:t>
      </w:r>
      <w:r w:rsidRPr="73C4A14D" w:rsidR="07C140A4">
        <w:t xml:space="preserve"> </w:t>
      </w:r>
      <w:r w:rsidR="00FF6A5C">
        <w:t>Philipp Baumann Jr</w:t>
      </w:r>
    </w:p>
    <w:p w:rsidR="00FF6A5C" w:rsidP="7D64DF56" w:rsidRDefault="7D64DF56" w14:paraId="76ED8528" w14:textId="4BE56294">
      <w:r w:rsidRPr="73C4A14D">
        <w:rPr>
          <w:b/>
          <w:bCs/>
        </w:rPr>
        <w:t xml:space="preserve">J. W.:  </w:t>
      </w:r>
      <w:r w:rsidR="00FF6A5C">
        <w:rPr>
          <w:b/>
          <w:bCs/>
        </w:rPr>
        <w:t xml:space="preserve"> </w:t>
      </w:r>
      <w:r w:rsidRPr="73C4A14D" w:rsidR="58E5FA69">
        <w:t xml:space="preserve">Wor. </w:t>
      </w:r>
      <w:r w:rsidR="00FF6A5C">
        <w:t>John Piper</w:t>
      </w:r>
    </w:p>
    <w:p w:rsidRPr="00CD2596" w:rsidR="009A561A" w:rsidP="7D64DF56" w:rsidRDefault="7D64DF56" w14:paraId="579DA1A4" w14:textId="29648DDF">
      <w:r w:rsidRPr="73C4A14D">
        <w:rPr>
          <w:b/>
          <w:bCs/>
        </w:rPr>
        <w:t xml:space="preserve">Secretary: </w:t>
      </w:r>
    </w:p>
    <w:p w:rsidRPr="00CD2596" w:rsidR="009A561A" w:rsidP="7D64DF56" w:rsidRDefault="7D64DF56" w14:paraId="7B069FB5" w14:textId="4565654B">
      <w:r w:rsidRPr="7D64DF56">
        <w:rPr>
          <w:b/>
          <w:bCs/>
        </w:rPr>
        <w:t>Asst. Secretary:</w:t>
      </w:r>
      <w:r w:rsidRPr="006B3E3A" w:rsidR="006B3E3A">
        <w:t xml:space="preserve"> </w:t>
      </w:r>
      <w:r w:rsidRPr="73C4A14D" w:rsidR="006B3E3A">
        <w:t>RW Phil Rathbun</w:t>
      </w:r>
    </w:p>
    <w:p w:rsidRPr="00CD2596" w:rsidR="009A561A" w:rsidP="7D64DF56" w:rsidRDefault="7D64DF56" w14:paraId="2283FDB7" w14:textId="4A86DADC">
      <w:r w:rsidRPr="7D64DF56">
        <w:rPr>
          <w:b/>
          <w:bCs/>
        </w:rPr>
        <w:t xml:space="preserve">Treasurer: </w:t>
      </w:r>
      <w:r w:rsidRPr="7D64DF56">
        <w:t>Bro Waye LaBarre</w:t>
      </w:r>
    </w:p>
    <w:p w:rsidRPr="00CD2596" w:rsidR="009A561A" w:rsidP="7D64DF56" w:rsidRDefault="7D64DF56" w14:paraId="2523CD2A" w14:textId="47A6E1A8">
      <w:pPr>
        <w:rPr>
          <w:b/>
          <w:bCs/>
        </w:rPr>
      </w:pPr>
      <w:r w:rsidRPr="7D64DF56">
        <w:rPr>
          <w:b/>
          <w:bCs/>
        </w:rPr>
        <w:t>Asst. Treasurer:</w:t>
      </w:r>
    </w:p>
    <w:p w:rsidRPr="00CD2596" w:rsidR="009A561A" w:rsidP="7D64DF56" w:rsidRDefault="7D64DF56" w14:paraId="3860A6A9" w14:textId="1535AA9A">
      <w:r w:rsidRPr="7D64DF56">
        <w:rPr>
          <w:b/>
          <w:bCs/>
        </w:rPr>
        <w:t xml:space="preserve">Chaplain:  </w:t>
      </w:r>
      <w:r w:rsidRPr="7D64DF56">
        <w:t xml:space="preserve"> </w:t>
      </w:r>
      <w:r w:rsidR="00FF6A5C">
        <w:t>R</w:t>
      </w:r>
      <w:r w:rsidRPr="7D64DF56">
        <w:t>W</w:t>
      </w:r>
      <w:r w:rsidR="00FF6A5C">
        <w:t xml:space="preserve"> C</w:t>
      </w:r>
      <w:r w:rsidRPr="7D64DF56">
        <w:t>.</w:t>
      </w:r>
      <w:r w:rsidR="00FF6A5C">
        <w:t xml:space="preserve"> A. Duke</w:t>
      </w:r>
    </w:p>
    <w:p w:rsidRPr="00CD2596" w:rsidR="009A561A" w:rsidP="7D64DF56" w:rsidRDefault="7D64DF56" w14:paraId="71BBBEA8" w14:textId="2D78F063">
      <w:r w:rsidRPr="7D64DF56">
        <w:rPr>
          <w:b/>
          <w:bCs/>
        </w:rPr>
        <w:t>S. D.:</w:t>
      </w:r>
      <w:r w:rsidRPr="7D64DF56">
        <w:t xml:space="preserve">  Michael Northrup</w:t>
      </w:r>
    </w:p>
    <w:p w:rsidRPr="00CD2596" w:rsidR="009A561A" w:rsidP="7D64DF56" w:rsidRDefault="7D64DF56" w14:paraId="7905DBE7" w14:textId="34E5D68B">
      <w:r w:rsidRPr="7D64DF56">
        <w:rPr>
          <w:b/>
          <w:bCs/>
        </w:rPr>
        <w:t>J. D.:</w:t>
      </w:r>
      <w:r w:rsidRPr="7D64DF56">
        <w:t xml:space="preserve"> Tim Deveau</w:t>
      </w:r>
    </w:p>
    <w:p w:rsidRPr="00CD2596" w:rsidR="009A561A" w:rsidP="7D64DF56" w:rsidRDefault="7D64DF56" w14:paraId="7B378EF7" w14:textId="70F8EC71">
      <w:r w:rsidRPr="7D64DF56">
        <w:rPr>
          <w:b/>
          <w:bCs/>
        </w:rPr>
        <w:t>Marshal</w:t>
      </w:r>
      <w:r w:rsidRPr="7D64DF56">
        <w:t>:</w:t>
      </w:r>
      <w:r w:rsidR="00FF6A5C">
        <w:t xml:space="preserve"> Luis G</w:t>
      </w:r>
      <w:r w:rsidR="00397549">
        <w:t>uigni</w:t>
      </w:r>
    </w:p>
    <w:p w:rsidR="1636A27C" w:rsidP="7D64DF56" w:rsidRDefault="7D64DF56" w14:paraId="32B6AC1F" w14:textId="7D8A0B98">
      <w:pPr>
        <w:pStyle w:val="BodyText2"/>
        <w:spacing w:line="259" w:lineRule="auto"/>
        <w:rPr>
          <w:u w:val="none"/>
        </w:rPr>
      </w:pPr>
      <w:r w:rsidRPr="7D64DF56">
        <w:rPr>
          <w:b/>
          <w:bCs/>
          <w:u w:val="none"/>
        </w:rPr>
        <w:t>S. S.:</w:t>
      </w:r>
      <w:r w:rsidRPr="7D64DF56">
        <w:rPr>
          <w:u w:val="none"/>
        </w:rPr>
        <w:t xml:space="preserve"> Gary Lassinger </w:t>
      </w:r>
    </w:p>
    <w:p w:rsidR="1636A27C" w:rsidP="7D64DF56" w:rsidRDefault="7D64DF56" w14:paraId="4FDF17C1" w14:textId="081FC42E">
      <w:pPr>
        <w:pStyle w:val="BodyText2"/>
        <w:spacing w:line="259" w:lineRule="auto"/>
        <w:rPr>
          <w:b/>
          <w:bCs/>
          <w:u w:val="none"/>
        </w:rPr>
      </w:pPr>
      <w:r w:rsidRPr="7D64DF56">
        <w:rPr>
          <w:b/>
          <w:bCs/>
          <w:u w:val="none"/>
        </w:rPr>
        <w:t xml:space="preserve">J. S.: </w:t>
      </w:r>
      <w:r w:rsidRPr="7D64DF56">
        <w:rPr>
          <w:u w:val="none"/>
        </w:rPr>
        <w:t>Greg Bromley</w:t>
      </w:r>
    </w:p>
    <w:p w:rsidRPr="00CD2596" w:rsidR="009A561A" w:rsidP="7D64DF56" w:rsidRDefault="7D64DF56" w14:paraId="08515AC1" w14:textId="67DC9E8A">
      <w:pPr>
        <w:pStyle w:val="BodyText2"/>
        <w:rPr>
          <w:u w:val="none"/>
        </w:rPr>
      </w:pPr>
      <w:r w:rsidRPr="7D64DF56">
        <w:rPr>
          <w:b/>
          <w:bCs/>
          <w:u w:val="none"/>
        </w:rPr>
        <w:t>Asst. Steward:</w:t>
      </w:r>
    </w:p>
    <w:p w:rsidRPr="00CD2596" w:rsidR="009A561A" w:rsidP="7D64DF56" w:rsidRDefault="7D64DF56" w14:paraId="238C135F" w14:textId="3FE33748">
      <w:pPr>
        <w:pStyle w:val="BodyText2"/>
        <w:rPr>
          <w:u w:val="none"/>
        </w:rPr>
      </w:pPr>
      <w:r w:rsidRPr="7D64DF56">
        <w:rPr>
          <w:b/>
          <w:bCs/>
          <w:u w:val="none"/>
        </w:rPr>
        <w:t>Asst. Steward</w:t>
      </w:r>
    </w:p>
    <w:p w:rsidRPr="00CD2596" w:rsidR="009A561A" w:rsidP="7D64DF56" w:rsidRDefault="7D64DF56" w14:paraId="4AF8D998" w14:textId="2011E053">
      <w:pPr>
        <w:pStyle w:val="BodyText2"/>
        <w:rPr>
          <w:u w:val="none"/>
        </w:rPr>
      </w:pPr>
      <w:proofErr w:type="gramStart"/>
      <w:r w:rsidRPr="00FF6A5C">
        <w:rPr>
          <w:b/>
          <w:bCs/>
          <w:u w:val="none"/>
        </w:rPr>
        <w:t>Tiler</w:t>
      </w:r>
      <w:proofErr w:type="gramEnd"/>
      <w:r w:rsidRPr="00FF6A5C">
        <w:rPr>
          <w:b/>
          <w:bCs/>
          <w:u w:val="none"/>
        </w:rPr>
        <w:t>:</w:t>
      </w:r>
      <w:r w:rsidRPr="00FF6A5C">
        <w:rPr>
          <w:u w:val="none"/>
        </w:rPr>
        <w:t xml:space="preserve"> </w:t>
      </w:r>
      <w:r w:rsidRPr="00FF6A5C" w:rsidR="00FF6A5C">
        <w:rPr>
          <w:u w:val="none"/>
        </w:rPr>
        <w:t>Greg</w:t>
      </w:r>
      <w:r w:rsidR="00FF6A5C">
        <w:rPr>
          <w:u w:val="none"/>
        </w:rPr>
        <w:t xml:space="preserve"> Bromley</w:t>
      </w:r>
    </w:p>
    <w:p w:rsidRPr="00CD2596" w:rsidR="009A561A" w:rsidP="7D64DF56" w:rsidRDefault="4F9D12BC" w14:paraId="1FC41E8B" w14:textId="41EA115B">
      <w:pPr>
        <w:pStyle w:val="BodyText2"/>
        <w:rPr>
          <w:u w:val="none"/>
        </w:rPr>
      </w:pPr>
      <w:r w:rsidRPr="4F9D12BC">
        <w:rPr>
          <w:b/>
          <w:bCs/>
          <w:u w:val="none"/>
        </w:rPr>
        <w:t xml:space="preserve">Sec. Emeritus: </w:t>
      </w:r>
      <w:r w:rsidRPr="4F9D12BC">
        <w:rPr>
          <w:u w:val="none"/>
        </w:rPr>
        <w:t xml:space="preserve">WPGM Roger Read </w:t>
      </w:r>
    </w:p>
    <w:p w:rsidRPr="00CD2596" w:rsidR="001863E4" w:rsidP="7D64DF56" w:rsidRDefault="7D64DF56" w14:paraId="45BDA71B" w14:textId="3526BCD2">
      <w:r w:rsidRPr="7D64DF56">
        <w:rPr>
          <w:b/>
          <w:bCs/>
        </w:rPr>
        <w:t>Organist:</w:t>
      </w:r>
      <w:r w:rsidRPr="7D64DF56">
        <w:t xml:space="preserve">  </w:t>
      </w:r>
    </w:p>
    <w:p w:rsidRPr="00CD2596" w:rsidR="009A561A" w:rsidP="7D64DF56" w:rsidRDefault="7D64DF56" w14:paraId="500C4E7D" w14:textId="0B599C3F">
      <w:pPr>
        <w:pStyle w:val="Heading3"/>
        <w:rPr>
          <w:u w:val="none"/>
        </w:rPr>
      </w:pPr>
      <w:bookmarkStart w:name="_Hlk123761018" w:id="0"/>
      <w:bookmarkEnd w:id="0"/>
      <w:r w:rsidRPr="7D64DF56">
        <w:rPr>
          <w:b/>
          <w:bCs/>
          <w:u w:val="none"/>
        </w:rPr>
        <w:t xml:space="preserve">Historian: </w:t>
      </w:r>
      <w:r w:rsidRPr="7D64DF56">
        <w:rPr>
          <w:u w:val="none"/>
        </w:rPr>
        <w:t>MWPGM Roger Read</w:t>
      </w:r>
    </w:p>
    <w:p w:rsidRPr="00CD2596" w:rsidR="009A561A" w:rsidP="7D64DF56" w:rsidRDefault="7D64DF56" w14:paraId="032BE350" w14:textId="7941FC48">
      <w:pPr>
        <w:rPr>
          <w:b/>
          <w:bCs/>
        </w:rPr>
      </w:pPr>
      <w:r w:rsidRPr="7D64DF56">
        <w:rPr>
          <w:b/>
          <w:bCs/>
        </w:rPr>
        <w:t>Assoc. Historian:</w:t>
      </w:r>
    </w:p>
    <w:p w:rsidRPr="00CD2596" w:rsidR="000D5AC4" w:rsidP="7D64DF56" w:rsidRDefault="7D64DF56" w14:paraId="45BC2118" w14:textId="25A055B3">
      <w:r w:rsidRPr="7D64DF56">
        <w:rPr>
          <w:b/>
          <w:bCs/>
        </w:rPr>
        <w:t>Mentor:</w:t>
      </w:r>
      <w:r w:rsidRPr="7D64DF56">
        <w:t xml:space="preserve"> </w:t>
      </w:r>
    </w:p>
    <w:p w:rsidR="1636A27C" w:rsidP="7D64DF56" w:rsidRDefault="7D64DF56" w14:paraId="1FC20C76" w14:textId="0D86B1A3">
      <w:pPr>
        <w:spacing w:line="259" w:lineRule="auto"/>
        <w:rPr>
          <w:b/>
          <w:bCs/>
        </w:rPr>
      </w:pPr>
      <w:r w:rsidRPr="7D64DF56">
        <w:rPr>
          <w:b/>
          <w:bCs/>
        </w:rPr>
        <w:t xml:space="preserve">Prompter: </w:t>
      </w:r>
    </w:p>
    <w:p w:rsidR="7D64DF56" w:rsidP="7D64DF56" w:rsidRDefault="7D64DF56" w14:paraId="57B0EA76" w14:textId="69087679">
      <w:pPr>
        <w:spacing w:line="259" w:lineRule="auto"/>
        <w:rPr>
          <w:b/>
          <w:bCs/>
        </w:rPr>
      </w:pPr>
      <w:r w:rsidRPr="7D64DF56">
        <w:rPr>
          <w:b/>
          <w:bCs/>
        </w:rPr>
        <w:t>Almoner:</w:t>
      </w:r>
    </w:p>
    <w:p w:rsidRPr="00CD2596" w:rsidR="0020321D" w:rsidRDefault="0020321D" w14:paraId="284B5828" w14:textId="27F80569">
      <w:pPr>
        <w:rPr>
          <w:u w:val="single"/>
        </w:rPr>
        <w:sectPr w:rsidRPr="00CD2596" w:rsidR="0020321D" w:rsidSect="00661706">
          <w:type w:val="continuous"/>
          <w:pgSz w:w="12240" w:h="15840" w:orient="portrait"/>
          <w:pgMar w:top="720" w:right="720" w:bottom="720" w:left="720" w:header="720" w:footer="720" w:gutter="0"/>
          <w:cols w:space="720" w:num="3"/>
          <w:docGrid w:linePitch="272"/>
        </w:sectPr>
      </w:pPr>
    </w:p>
    <w:p w:rsidR="4F9D12BC" w:rsidP="4F9D12BC" w:rsidRDefault="4F9D12BC" w14:paraId="3B90EA30" w14:textId="346216F3">
      <w:pPr>
        <w:tabs>
          <w:tab w:val="center" w:pos="5400"/>
        </w:tabs>
        <w:spacing w:line="276" w:lineRule="auto"/>
        <w:jc w:val="both"/>
        <w:rPr>
          <w:b/>
          <w:bCs/>
          <w:sz w:val="32"/>
          <w:szCs w:val="32"/>
        </w:rPr>
      </w:pPr>
      <w:r w:rsidRPr="4F9D12BC">
        <w:rPr>
          <w:b/>
          <w:bCs/>
          <w:sz w:val="32"/>
          <w:szCs w:val="32"/>
        </w:rPr>
        <w:t>___________________________________________________________________</w:t>
      </w:r>
    </w:p>
    <w:p w:rsidR="00A8167F" w:rsidP="7D64DF56" w:rsidRDefault="7D64DF56" w14:paraId="53F2DBFB" w14:textId="61147FBB">
      <w:pPr>
        <w:tabs>
          <w:tab w:val="center" w:pos="5400"/>
        </w:tabs>
        <w:spacing w:line="276" w:lineRule="auto"/>
        <w:jc w:val="center"/>
        <w:rPr>
          <w:b/>
          <w:bCs/>
          <w:sz w:val="28"/>
          <w:szCs w:val="28"/>
        </w:rPr>
      </w:pPr>
      <w:r w:rsidRPr="7D64DF56">
        <w:rPr>
          <w:b/>
          <w:bCs/>
          <w:sz w:val="28"/>
          <w:szCs w:val="28"/>
        </w:rPr>
        <w:t>Meeting Minutes</w:t>
      </w:r>
    </w:p>
    <w:p w:rsidRPr="003E2349" w:rsidR="00397549" w:rsidP="7D64DF56" w:rsidRDefault="00397549" w14:paraId="71746D15" w14:textId="77777777">
      <w:pPr>
        <w:tabs>
          <w:tab w:val="center" w:pos="5400"/>
        </w:tabs>
        <w:spacing w:line="276" w:lineRule="auto"/>
        <w:jc w:val="center"/>
        <w:rPr>
          <w:b/>
          <w:bCs/>
          <w:sz w:val="28"/>
          <w:szCs w:val="28"/>
        </w:rPr>
      </w:pPr>
    </w:p>
    <w:p w:rsidRPr="003E2349" w:rsidR="00A8167F" w:rsidP="4F9D12BC" w:rsidRDefault="4F9D12BC" w14:paraId="668D5161" w14:textId="76353004">
      <w:pPr>
        <w:tabs>
          <w:tab w:val="center" w:pos="5400"/>
        </w:tabs>
        <w:jc w:val="both"/>
        <w:rPr>
          <w:sz w:val="24"/>
          <w:szCs w:val="24"/>
        </w:rPr>
      </w:pPr>
      <w:r w:rsidRPr="4F9D12BC">
        <w:rPr>
          <w:sz w:val="24"/>
          <w:szCs w:val="24"/>
        </w:rPr>
        <w:t xml:space="preserve">The lodge opened on the </w:t>
      </w:r>
      <w:r w:rsidR="00957ECA">
        <w:rPr>
          <w:sz w:val="24"/>
          <w:szCs w:val="24"/>
        </w:rPr>
        <w:t>Fellow Craft</w:t>
      </w:r>
      <w:r w:rsidRPr="4F9D12BC">
        <w:rPr>
          <w:sz w:val="24"/>
          <w:szCs w:val="24"/>
        </w:rPr>
        <w:t xml:space="preserve"> Degree in due form at 7:30 pm with  (1</w:t>
      </w:r>
      <w:r w:rsidR="00957ECA">
        <w:rPr>
          <w:sz w:val="24"/>
          <w:szCs w:val="24"/>
        </w:rPr>
        <w:t>6</w:t>
      </w:r>
      <w:r w:rsidRPr="4F9D12BC">
        <w:rPr>
          <w:sz w:val="24"/>
          <w:szCs w:val="24"/>
        </w:rPr>
        <w:t>) brothers in attendance.  After the opening Lecture and The Pledge of Allegiance to The Flag of Our Country. Wor. Dante Pezzolesi proceeded with the business of the evening.</w:t>
      </w:r>
    </w:p>
    <w:p w:rsidRPr="003E2349" w:rsidR="005F5BFE" w:rsidP="4F9D12BC" w:rsidRDefault="005F5BFE" w14:paraId="0C3FEE91" w14:textId="77777777">
      <w:pPr>
        <w:tabs>
          <w:tab w:val="center" w:pos="5400"/>
        </w:tabs>
        <w:rPr>
          <w:sz w:val="24"/>
          <w:szCs w:val="24"/>
        </w:rPr>
      </w:pPr>
    </w:p>
    <w:p w:rsidR="007F2C44" w:rsidP="4F9D12BC" w:rsidRDefault="4F9D12BC" w14:paraId="0A689036" w14:textId="0043CB1D">
      <w:pPr>
        <w:tabs>
          <w:tab w:val="center" w:pos="5400"/>
        </w:tabs>
        <w:jc w:val="both"/>
        <w:rPr>
          <w:sz w:val="24"/>
          <w:szCs w:val="24"/>
        </w:rPr>
      </w:pPr>
      <w:r w:rsidRPr="4F9D12BC">
        <w:rPr>
          <w:sz w:val="24"/>
          <w:szCs w:val="24"/>
        </w:rPr>
        <w:t xml:space="preserve">The Secretary posted the minutes for review by the </w:t>
      </w:r>
      <w:r w:rsidRPr="4F9D12BC" w:rsidR="00957ECA">
        <w:rPr>
          <w:sz w:val="24"/>
          <w:szCs w:val="24"/>
        </w:rPr>
        <w:t>brethren</w:t>
      </w:r>
      <w:r w:rsidRPr="4F9D12BC">
        <w:rPr>
          <w:sz w:val="24"/>
          <w:szCs w:val="24"/>
        </w:rPr>
        <w:t>.</w:t>
      </w:r>
      <w:r w:rsidR="00957ECA">
        <w:rPr>
          <w:sz w:val="24"/>
          <w:szCs w:val="24"/>
        </w:rPr>
        <w:t xml:space="preserve"> No Bills to Pay and no communications tonight.</w:t>
      </w:r>
    </w:p>
    <w:p w:rsidRPr="003E2349" w:rsidR="005A39A1" w:rsidP="4F9D12BC" w:rsidRDefault="005A39A1" w14:paraId="6D97EB74" w14:textId="649C11DF">
      <w:pPr>
        <w:tabs>
          <w:tab w:val="center" w:pos="5400"/>
        </w:tabs>
        <w:spacing w:afterAutospacing="1"/>
        <w:jc w:val="both"/>
        <w:rPr>
          <w:sz w:val="24"/>
          <w:szCs w:val="24"/>
        </w:rPr>
      </w:pPr>
    </w:p>
    <w:p w:rsidRPr="003E2349" w:rsidR="005A39A1" w:rsidP="4F9D12BC" w:rsidRDefault="4F9D12BC" w14:paraId="6416D3CD" w14:textId="524840B7">
      <w:pPr>
        <w:tabs>
          <w:tab w:val="center" w:pos="5400"/>
        </w:tabs>
        <w:spacing w:afterAutospacing="1"/>
        <w:jc w:val="both"/>
        <w:rPr>
          <w:sz w:val="24"/>
          <w:szCs w:val="24"/>
        </w:rPr>
      </w:pPr>
      <w:r w:rsidRPr="4F9D12BC">
        <w:rPr>
          <w:sz w:val="24"/>
          <w:szCs w:val="24"/>
        </w:rPr>
        <w:t xml:space="preserve">The Worshipful Master then gave some dates from his </w:t>
      </w:r>
      <w:r w:rsidRPr="4F9D12BC" w:rsidR="00957ECA">
        <w:rPr>
          <w:sz w:val="24"/>
          <w:szCs w:val="24"/>
        </w:rPr>
        <w:t>Trestle</w:t>
      </w:r>
      <w:r w:rsidRPr="4F9D12BC">
        <w:rPr>
          <w:sz w:val="24"/>
          <w:szCs w:val="24"/>
        </w:rPr>
        <w:t xml:space="preserve"> Board:</w:t>
      </w:r>
    </w:p>
    <w:p w:rsidR="00957ECA" w:rsidP="4F9D12BC" w:rsidRDefault="00957ECA" w14:paraId="228E50C5" w14:textId="07CDD1EB">
      <w:pPr>
        <w:tabs>
          <w:tab w:val="center" w:pos="5400"/>
        </w:tabs>
        <w:spacing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Pr="003E2349" w:rsidR="005A39A1" w:rsidP="242F5A6A" w:rsidRDefault="4F9D12BC" w14:paraId="6CD4BAE0" w14:textId="2501BF70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4F9D12BC">
        <w:rPr>
          <w:b w:val="1"/>
          <w:bCs w:val="1"/>
          <w:sz w:val="24"/>
          <w:szCs w:val="24"/>
        </w:rPr>
        <w:t>31 Jan</w:t>
      </w:r>
      <w:r w:rsidRPr="242F5A6A" w:rsidR="3D7F3B4A">
        <w:rPr>
          <w:b w:val="1"/>
          <w:bCs w:val="1"/>
          <w:sz w:val="24"/>
          <w:szCs w:val="24"/>
        </w:rPr>
        <w:t>:</w:t>
      </w:r>
      <w:r w:rsidRPr="242F5A6A" w:rsidR="4F9D12BC">
        <w:rPr>
          <w:b w:val="1"/>
          <w:bCs w:val="1"/>
          <w:sz w:val="24"/>
          <w:szCs w:val="24"/>
        </w:rPr>
        <w:t xml:space="preserve"> </w:t>
      </w:r>
      <w:r w:rsidRPr="242F5A6A" w:rsidR="007C04F0">
        <w:rPr>
          <w:sz w:val="24"/>
          <w:szCs w:val="24"/>
        </w:rPr>
        <w:t xml:space="preserve"> was attended</w:t>
      </w:r>
      <w:r w:rsidRPr="242F5A6A" w:rsidR="4F9D12BC">
        <w:rPr>
          <w:sz w:val="24"/>
          <w:szCs w:val="24"/>
        </w:rPr>
        <w:t xml:space="preserve"> </w:t>
      </w:r>
      <w:r w:rsidRPr="242F5A6A" w:rsidR="007C04F0">
        <w:rPr>
          <w:sz w:val="24"/>
          <w:szCs w:val="24"/>
        </w:rPr>
        <w:t>th</w:t>
      </w:r>
      <w:r w:rsidRPr="242F5A6A" w:rsidR="4F9D12BC">
        <w:rPr>
          <w:sz w:val="24"/>
          <w:szCs w:val="24"/>
        </w:rPr>
        <w:t xml:space="preserve">e Trivia </w:t>
      </w:r>
      <w:r w:rsidRPr="242F5A6A" w:rsidR="006B5787">
        <w:rPr>
          <w:sz w:val="24"/>
          <w:szCs w:val="24"/>
        </w:rPr>
        <w:t>Night. It</w:t>
      </w:r>
      <w:r w:rsidRPr="242F5A6A" w:rsidR="00957ECA">
        <w:rPr>
          <w:sz w:val="24"/>
          <w:szCs w:val="24"/>
        </w:rPr>
        <w:t xml:space="preserve"> was a Fun night and hope we have more participants to Assist</w:t>
      </w:r>
    </w:p>
    <w:p w:rsidR="005A39A1" w:rsidP="242F5A6A" w:rsidRDefault="007F33DF" w14:paraId="3F35E565" w14:textId="0E0FA040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7F33DF">
        <w:rPr>
          <w:b w:val="1"/>
          <w:bCs w:val="1"/>
          <w:sz w:val="24"/>
          <w:szCs w:val="24"/>
        </w:rPr>
        <w:t>0</w:t>
      </w:r>
      <w:r w:rsidRPr="242F5A6A" w:rsidR="4F9D12BC">
        <w:rPr>
          <w:b w:val="1"/>
          <w:bCs w:val="1"/>
          <w:sz w:val="24"/>
          <w:szCs w:val="24"/>
        </w:rPr>
        <w:t>4 Feb</w:t>
      </w:r>
      <w:r w:rsidRPr="242F5A6A" w:rsidR="73A74B43">
        <w:rPr>
          <w:b w:val="1"/>
          <w:bCs w:val="1"/>
          <w:sz w:val="24"/>
          <w:szCs w:val="24"/>
        </w:rPr>
        <w:t>:</w:t>
      </w:r>
      <w:r w:rsidRPr="242F5A6A" w:rsidR="006959A3">
        <w:rPr>
          <w:sz w:val="24"/>
          <w:szCs w:val="24"/>
        </w:rPr>
        <w:t xml:space="preserve"> </w:t>
      </w:r>
      <w:r w:rsidRPr="242F5A6A" w:rsidR="007F33DF">
        <w:rPr>
          <w:sz w:val="24"/>
          <w:szCs w:val="24"/>
        </w:rPr>
        <w:t>Our Lodge</w:t>
      </w:r>
      <w:r w:rsidRPr="242F5A6A" w:rsidR="4F9D12BC">
        <w:rPr>
          <w:sz w:val="24"/>
          <w:szCs w:val="24"/>
        </w:rPr>
        <w:t xml:space="preserve"> </w:t>
      </w:r>
      <w:r w:rsidRPr="242F5A6A" w:rsidR="007F33DF">
        <w:rPr>
          <w:sz w:val="24"/>
          <w:szCs w:val="24"/>
        </w:rPr>
        <w:t xml:space="preserve">successfully </w:t>
      </w:r>
      <w:r w:rsidRPr="242F5A6A" w:rsidR="00957ECA">
        <w:rPr>
          <w:sz w:val="24"/>
          <w:szCs w:val="24"/>
        </w:rPr>
        <w:t>completed the</w:t>
      </w:r>
      <w:r w:rsidRPr="242F5A6A" w:rsidR="00957ECA">
        <w:rPr>
          <w:sz w:val="24"/>
          <w:szCs w:val="24"/>
        </w:rPr>
        <w:t xml:space="preserve"> </w:t>
      </w:r>
      <w:r w:rsidRPr="242F5A6A" w:rsidR="4F9D12BC">
        <w:rPr>
          <w:sz w:val="24"/>
          <w:szCs w:val="24"/>
        </w:rPr>
        <w:t xml:space="preserve">Fellowcraft </w:t>
      </w:r>
      <w:r w:rsidRPr="242F5A6A" w:rsidR="00427D1D">
        <w:rPr>
          <w:sz w:val="24"/>
          <w:szCs w:val="24"/>
        </w:rPr>
        <w:t>Degree</w:t>
      </w:r>
      <w:r w:rsidRPr="242F5A6A" w:rsidR="00427D1D">
        <w:rPr>
          <w:sz w:val="24"/>
          <w:szCs w:val="24"/>
        </w:rPr>
        <w:t xml:space="preserve"> </w:t>
      </w:r>
      <w:r w:rsidRPr="242F5A6A" w:rsidR="007F33DF">
        <w:rPr>
          <w:sz w:val="24"/>
          <w:szCs w:val="24"/>
        </w:rPr>
        <w:t>th</w:t>
      </w:r>
      <w:r w:rsidRPr="242F5A6A" w:rsidR="00427D1D">
        <w:rPr>
          <w:sz w:val="24"/>
          <w:szCs w:val="24"/>
        </w:rPr>
        <w:t>at</w:t>
      </w:r>
      <w:r w:rsidRPr="242F5A6A" w:rsidR="00957ECA">
        <w:rPr>
          <w:sz w:val="24"/>
          <w:szCs w:val="24"/>
        </w:rPr>
        <w:t xml:space="preserve"> was very well attended</w:t>
      </w:r>
      <w:r w:rsidRPr="242F5A6A" w:rsidR="00427D1D">
        <w:rPr>
          <w:sz w:val="24"/>
          <w:szCs w:val="24"/>
        </w:rPr>
        <w:t>.</w:t>
      </w:r>
      <w:r w:rsidRPr="242F5A6A" w:rsidR="007C04F0">
        <w:rPr>
          <w:sz w:val="24"/>
          <w:szCs w:val="24"/>
        </w:rPr>
        <w:t xml:space="preserve"> 3 ea.</w:t>
      </w:r>
    </w:p>
    <w:p w:rsidR="00427D1D" w:rsidP="242F5A6A" w:rsidRDefault="00427D1D" w14:paraId="369FDD21" w14:textId="0C972F3B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427D1D">
        <w:rPr>
          <w:b w:val="1"/>
          <w:bCs w:val="1"/>
          <w:sz w:val="24"/>
          <w:szCs w:val="24"/>
        </w:rPr>
        <w:t>19 Feb</w:t>
      </w:r>
      <w:r w:rsidRPr="242F5A6A" w:rsidR="6662E183">
        <w:rPr>
          <w:b w:val="1"/>
          <w:bCs w:val="1"/>
          <w:sz w:val="24"/>
          <w:szCs w:val="24"/>
        </w:rPr>
        <w:t>:</w:t>
      </w:r>
      <w:r w:rsidRPr="242F5A6A" w:rsidR="00427D1D">
        <w:rPr>
          <w:sz w:val="24"/>
          <w:szCs w:val="24"/>
        </w:rPr>
        <w:t xml:space="preserve"> Will be the 50yr Award presented to RW C.A. Duke in SSSJ Lodge in Preston</w:t>
      </w:r>
      <w:r w:rsidRPr="242F5A6A" w:rsidR="00397549">
        <w:rPr>
          <w:sz w:val="24"/>
          <w:szCs w:val="24"/>
        </w:rPr>
        <w:t>.</w:t>
      </w:r>
    </w:p>
    <w:p w:rsidR="007C04F0" w:rsidP="242F5A6A" w:rsidRDefault="006959A3" w14:paraId="52F764C6" w14:textId="5BA0012D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6959A3">
        <w:rPr>
          <w:b w:val="1"/>
          <w:bCs w:val="1"/>
          <w:sz w:val="24"/>
          <w:szCs w:val="24"/>
        </w:rPr>
        <w:t>24 Feb</w:t>
      </w:r>
      <w:r w:rsidRPr="242F5A6A" w:rsidR="596AFF45">
        <w:rPr>
          <w:b w:val="1"/>
          <w:bCs w:val="1"/>
          <w:sz w:val="24"/>
          <w:szCs w:val="24"/>
        </w:rPr>
        <w:t xml:space="preserve">: </w:t>
      </w:r>
      <w:r w:rsidRPr="242F5A6A" w:rsidR="006959A3">
        <w:rPr>
          <w:sz w:val="24"/>
          <w:szCs w:val="24"/>
        </w:rPr>
        <w:t>B</w:t>
      </w:r>
      <w:r w:rsidRPr="242F5A6A" w:rsidR="007C04F0">
        <w:rPr>
          <w:sz w:val="24"/>
          <w:szCs w:val="24"/>
        </w:rPr>
        <w:t xml:space="preserve">lue Lodge Council at Brainard </w:t>
      </w:r>
      <w:r w:rsidRPr="242F5A6A" w:rsidR="006959A3">
        <w:rPr>
          <w:sz w:val="24"/>
          <w:szCs w:val="24"/>
        </w:rPr>
        <w:t xml:space="preserve"> 7:30 pm </w:t>
      </w:r>
      <w:r w:rsidRPr="242F5A6A" w:rsidR="007C04F0">
        <w:rPr>
          <w:sz w:val="24"/>
          <w:szCs w:val="24"/>
        </w:rPr>
        <w:t xml:space="preserve">in Niantic, CT </w:t>
      </w:r>
    </w:p>
    <w:p w:rsidR="006959A3" w:rsidP="242F5A6A" w:rsidRDefault="006959A3" w14:paraId="707F0C5F" w14:textId="71786FE3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6959A3">
        <w:rPr>
          <w:b w:val="1"/>
          <w:bCs w:val="1"/>
          <w:sz w:val="24"/>
          <w:szCs w:val="24"/>
        </w:rPr>
        <w:t>25 Feb</w:t>
      </w:r>
      <w:r w:rsidRPr="242F5A6A" w:rsidR="7309FEBF">
        <w:rPr>
          <w:b w:val="1"/>
          <w:bCs w:val="1"/>
          <w:sz w:val="24"/>
          <w:szCs w:val="24"/>
        </w:rPr>
        <w:t>:</w:t>
      </w:r>
      <w:r w:rsidRPr="242F5A6A" w:rsidR="006959A3">
        <w:rPr>
          <w:sz w:val="24"/>
          <w:szCs w:val="24"/>
        </w:rPr>
        <w:t xml:space="preserve"> Coastal Officiers Meeting at 6:00 pm For discussion future plans, </w:t>
      </w:r>
      <w:proofErr w:type="gramStart"/>
      <w:r w:rsidRPr="242F5A6A" w:rsidR="006959A3">
        <w:rPr>
          <w:sz w:val="24"/>
          <w:szCs w:val="24"/>
        </w:rPr>
        <w:t>Not</w:t>
      </w:r>
      <w:proofErr w:type="gramEnd"/>
      <w:r w:rsidRPr="242F5A6A" w:rsidR="006959A3">
        <w:rPr>
          <w:sz w:val="24"/>
          <w:szCs w:val="24"/>
        </w:rPr>
        <w:t xml:space="preserve"> mandatory but useful. </w:t>
      </w:r>
      <w:r w:rsidRPr="242F5A6A" w:rsidR="006959A3">
        <w:rPr>
          <w:sz w:val="24"/>
          <w:szCs w:val="24"/>
        </w:rPr>
        <w:t>Then</w:t>
      </w:r>
      <w:r w:rsidRPr="242F5A6A" w:rsidR="006959A3">
        <w:rPr>
          <w:sz w:val="24"/>
          <w:szCs w:val="24"/>
        </w:rPr>
        <w:t xml:space="preserve"> following </w:t>
      </w:r>
      <w:r w:rsidRPr="242F5A6A" w:rsidR="003C7070">
        <w:rPr>
          <w:sz w:val="24"/>
          <w:szCs w:val="24"/>
        </w:rPr>
        <w:t>a Temple</w:t>
      </w:r>
      <w:r w:rsidRPr="242F5A6A" w:rsidR="006959A3">
        <w:rPr>
          <w:sz w:val="24"/>
          <w:szCs w:val="24"/>
        </w:rPr>
        <w:t xml:space="preserve"> Meeting</w:t>
      </w:r>
      <w:r w:rsidRPr="242F5A6A" w:rsidR="003C7070">
        <w:rPr>
          <w:sz w:val="24"/>
          <w:szCs w:val="24"/>
        </w:rPr>
        <w:t>.</w:t>
      </w:r>
    </w:p>
    <w:p w:rsidR="003C7070" w:rsidP="242F5A6A" w:rsidRDefault="003C7070" w14:paraId="0C485214" w14:textId="0AECBA61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3C7070">
        <w:rPr>
          <w:b w:val="1"/>
          <w:bCs w:val="1"/>
          <w:sz w:val="24"/>
          <w:szCs w:val="24"/>
        </w:rPr>
        <w:t>5 April</w:t>
      </w:r>
      <w:r w:rsidRPr="242F5A6A" w:rsidR="3B266801">
        <w:rPr>
          <w:b w:val="1"/>
          <w:bCs w:val="1"/>
          <w:sz w:val="24"/>
          <w:szCs w:val="24"/>
        </w:rPr>
        <w:t xml:space="preserve">: </w:t>
      </w:r>
      <w:r w:rsidRPr="242F5A6A" w:rsidR="003C7070">
        <w:rPr>
          <w:sz w:val="24"/>
          <w:szCs w:val="24"/>
        </w:rPr>
        <w:t xml:space="preserve">Grand Lodge Annual Communications  </w:t>
      </w:r>
    </w:p>
    <w:p w:rsidR="003C7070" w:rsidP="242F5A6A" w:rsidRDefault="003C7070" w14:paraId="5FE93FB7" w14:textId="6EF36F29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3C7070">
        <w:rPr>
          <w:b w:val="1"/>
          <w:bCs w:val="1"/>
          <w:sz w:val="24"/>
          <w:szCs w:val="24"/>
        </w:rPr>
        <w:t>15 April</w:t>
      </w:r>
      <w:r w:rsidRPr="242F5A6A" w:rsidR="61E4B5EB">
        <w:rPr>
          <w:b w:val="1"/>
          <w:bCs w:val="1"/>
          <w:sz w:val="24"/>
          <w:szCs w:val="24"/>
        </w:rPr>
        <w:t>:</w:t>
      </w:r>
      <w:r w:rsidRPr="242F5A6A" w:rsidR="003C7070">
        <w:rPr>
          <w:sz w:val="24"/>
          <w:szCs w:val="24"/>
        </w:rPr>
        <w:t xml:space="preserve"> </w:t>
      </w:r>
      <w:r w:rsidRPr="242F5A6A" w:rsidR="007C04F0">
        <w:rPr>
          <w:sz w:val="24"/>
          <w:szCs w:val="24"/>
        </w:rPr>
        <w:t xml:space="preserve"> Coastal Lodge will have a Master Mason Degree </w:t>
      </w:r>
      <w:r w:rsidRPr="242F5A6A" w:rsidR="003C7070">
        <w:rPr>
          <w:sz w:val="24"/>
          <w:szCs w:val="24"/>
        </w:rPr>
        <w:t>6:30 dinner &amp; 7:30 MM Degree.</w:t>
      </w:r>
      <w:r w:rsidRPr="242F5A6A" w:rsidR="007C04F0">
        <w:rPr>
          <w:sz w:val="24"/>
          <w:szCs w:val="24"/>
        </w:rPr>
        <w:t xml:space="preserve"> </w:t>
      </w:r>
    </w:p>
    <w:p w:rsidR="007C04F0" w:rsidP="242F5A6A" w:rsidRDefault="003C7070" w14:paraId="3BC1A0E1" w14:textId="6F0619C9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3C7070">
        <w:rPr>
          <w:b w:val="1"/>
          <w:bCs w:val="1"/>
          <w:sz w:val="24"/>
          <w:szCs w:val="24"/>
        </w:rPr>
        <w:t xml:space="preserve">17 </w:t>
      </w:r>
      <w:r w:rsidRPr="242F5A6A" w:rsidR="007C04F0">
        <w:rPr>
          <w:b w:val="1"/>
          <w:bCs w:val="1"/>
          <w:sz w:val="24"/>
          <w:szCs w:val="24"/>
        </w:rPr>
        <w:t>May</w:t>
      </w:r>
      <w:r w:rsidRPr="242F5A6A" w:rsidR="3ECC669D">
        <w:rPr>
          <w:b w:val="1"/>
          <w:bCs w:val="1"/>
          <w:sz w:val="24"/>
          <w:szCs w:val="24"/>
        </w:rPr>
        <w:t>:</w:t>
      </w:r>
      <w:r w:rsidRPr="242F5A6A" w:rsidR="007C04F0">
        <w:rPr>
          <w:sz w:val="24"/>
          <w:szCs w:val="24"/>
        </w:rPr>
        <w:t xml:space="preserve"> There will be a Lodge Special Awards Ceremony Highlighted by </w:t>
      </w:r>
      <w:proofErr w:type="gramStart"/>
      <w:r w:rsidRPr="242F5A6A" w:rsidR="007C04F0">
        <w:rPr>
          <w:sz w:val="24"/>
          <w:szCs w:val="24"/>
        </w:rPr>
        <w:t>50 year</w:t>
      </w:r>
      <w:proofErr w:type="gramEnd"/>
      <w:r w:rsidRPr="242F5A6A" w:rsidR="007C04F0">
        <w:rPr>
          <w:sz w:val="24"/>
          <w:szCs w:val="24"/>
        </w:rPr>
        <w:t xml:space="preserve"> Awards for 2 Master Masons</w:t>
      </w:r>
      <w:r w:rsidRPr="242F5A6A" w:rsidR="003C7070">
        <w:rPr>
          <w:sz w:val="24"/>
          <w:szCs w:val="24"/>
        </w:rPr>
        <w:t>.</w:t>
      </w:r>
    </w:p>
    <w:p w:rsidRPr="003E2349" w:rsidR="005A39A1" w:rsidP="242F5A6A" w:rsidRDefault="003C7070" w14:paraId="773448E7" w14:textId="47B4160F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003C7070">
        <w:rPr>
          <w:b w:val="1"/>
          <w:bCs w:val="1"/>
          <w:sz w:val="24"/>
          <w:szCs w:val="24"/>
        </w:rPr>
        <w:t>13 Sept</w:t>
      </w:r>
      <w:r w:rsidRPr="242F5A6A" w:rsidR="3A7EBD1A">
        <w:rPr>
          <w:b w:val="1"/>
          <w:bCs w:val="1"/>
          <w:sz w:val="24"/>
          <w:szCs w:val="24"/>
        </w:rPr>
        <w:t>:</w:t>
      </w:r>
      <w:r w:rsidRPr="242F5A6A" w:rsidR="003C7070">
        <w:rPr>
          <w:sz w:val="24"/>
          <w:szCs w:val="24"/>
        </w:rPr>
        <w:t xml:space="preserve">  The Scheduled Outdoor MM Degree More info in future.</w:t>
      </w:r>
    </w:p>
    <w:p w:rsidR="242F5A6A" w:rsidP="242F5A6A" w:rsidRDefault="242F5A6A" w14:paraId="6E06CEF9" w14:textId="5B7A3867">
      <w:pPr>
        <w:tabs>
          <w:tab w:val="center" w:leader="none" w:pos="5400"/>
        </w:tabs>
        <w:spacing w:afterAutospacing="on"/>
        <w:jc w:val="both"/>
        <w:rPr>
          <w:sz w:val="24"/>
          <w:szCs w:val="24"/>
        </w:rPr>
      </w:pPr>
    </w:p>
    <w:p w:rsidRPr="003E2349" w:rsidR="005A39A1" w:rsidP="242F5A6A" w:rsidRDefault="005A39A1" w14:paraId="29A4F8BE" w14:textId="66041DC8">
      <w:pPr>
        <w:tabs>
          <w:tab w:val="center" w:pos="5400"/>
        </w:tabs>
        <w:spacing w:afterAutospacing="on"/>
        <w:jc w:val="both"/>
        <w:rPr>
          <w:sz w:val="24"/>
          <w:szCs w:val="24"/>
        </w:rPr>
      </w:pPr>
      <w:r w:rsidRPr="242F5A6A" w:rsidR="4F9D12BC">
        <w:rPr>
          <w:sz w:val="24"/>
          <w:szCs w:val="24"/>
        </w:rPr>
        <w:t xml:space="preserve">Brother Greg Bromley </w:t>
      </w:r>
      <w:r w:rsidRPr="242F5A6A" w:rsidR="007F33DF">
        <w:rPr>
          <w:sz w:val="24"/>
          <w:szCs w:val="24"/>
        </w:rPr>
        <w:t>requested</w:t>
      </w:r>
      <w:r w:rsidRPr="242F5A6A" w:rsidR="00397549">
        <w:rPr>
          <w:sz w:val="24"/>
          <w:szCs w:val="24"/>
        </w:rPr>
        <w:t xml:space="preserve"> to meet </w:t>
      </w:r>
      <w:r w:rsidRPr="242F5A6A" w:rsidR="007F33DF">
        <w:rPr>
          <w:sz w:val="24"/>
          <w:szCs w:val="24"/>
        </w:rPr>
        <w:t xml:space="preserve">with Wor. John Piper in the East. Bro Bromley &amp; </w:t>
      </w:r>
      <w:r w:rsidRPr="242F5A6A" w:rsidR="00397549">
        <w:rPr>
          <w:sz w:val="24"/>
          <w:szCs w:val="24"/>
        </w:rPr>
        <w:t xml:space="preserve">Wor. John Piper </w:t>
      </w:r>
      <w:r w:rsidRPr="242F5A6A" w:rsidR="006B5787">
        <w:rPr>
          <w:sz w:val="24"/>
          <w:szCs w:val="24"/>
        </w:rPr>
        <w:t>was</w:t>
      </w:r>
      <w:r w:rsidRPr="242F5A6A" w:rsidR="007F33DF">
        <w:rPr>
          <w:sz w:val="24"/>
          <w:szCs w:val="24"/>
        </w:rPr>
        <w:t xml:space="preserve"> escorted to the East by our Marshal. A </w:t>
      </w:r>
      <w:r w:rsidRPr="242F5A6A" w:rsidR="00397549">
        <w:rPr>
          <w:sz w:val="24"/>
          <w:szCs w:val="24"/>
        </w:rPr>
        <w:t>present</w:t>
      </w:r>
      <w:r w:rsidRPr="242F5A6A" w:rsidR="007F33DF">
        <w:rPr>
          <w:sz w:val="24"/>
          <w:szCs w:val="24"/>
        </w:rPr>
        <w:t>ation was made by Greg to Wor. John</w:t>
      </w:r>
      <w:r w:rsidRPr="242F5A6A" w:rsidR="00397549">
        <w:rPr>
          <w:sz w:val="24"/>
          <w:szCs w:val="24"/>
        </w:rPr>
        <w:t xml:space="preserve"> a</w:t>
      </w:r>
      <w:r w:rsidRPr="242F5A6A" w:rsidR="007F33DF">
        <w:rPr>
          <w:sz w:val="24"/>
          <w:szCs w:val="24"/>
        </w:rPr>
        <w:t>s a</w:t>
      </w:r>
      <w:r w:rsidRPr="242F5A6A" w:rsidR="00397549">
        <w:rPr>
          <w:sz w:val="24"/>
          <w:szCs w:val="24"/>
        </w:rPr>
        <w:t xml:space="preserve"> token of his appreciation of help to </w:t>
      </w:r>
      <w:r w:rsidRPr="242F5A6A" w:rsidR="007F33DF">
        <w:rPr>
          <w:sz w:val="24"/>
          <w:szCs w:val="24"/>
        </w:rPr>
        <w:t xml:space="preserve">Bro. Bromley </w:t>
      </w:r>
      <w:r w:rsidRPr="242F5A6A" w:rsidR="00397549">
        <w:rPr>
          <w:sz w:val="24"/>
          <w:szCs w:val="24"/>
        </w:rPr>
        <w:t xml:space="preserve">in </w:t>
      </w:r>
      <w:r w:rsidRPr="242F5A6A" w:rsidR="007F33DF">
        <w:rPr>
          <w:sz w:val="24"/>
          <w:szCs w:val="24"/>
        </w:rPr>
        <w:t xml:space="preserve">his </w:t>
      </w:r>
      <w:r w:rsidRPr="242F5A6A" w:rsidR="00397549">
        <w:rPr>
          <w:sz w:val="24"/>
          <w:szCs w:val="24"/>
        </w:rPr>
        <w:t>attaining his Master Mason Degree</w:t>
      </w:r>
      <w:r w:rsidRPr="242F5A6A" w:rsidR="007F33DF">
        <w:rPr>
          <w:sz w:val="24"/>
          <w:szCs w:val="24"/>
        </w:rPr>
        <w:t>. A miniature Golden</w:t>
      </w:r>
      <w:r w:rsidRPr="242F5A6A" w:rsidR="00397549">
        <w:rPr>
          <w:sz w:val="24"/>
          <w:szCs w:val="24"/>
        </w:rPr>
        <w:t xml:space="preserve"> Trowel</w:t>
      </w:r>
      <w:r w:rsidRPr="242F5A6A" w:rsidR="007F33DF">
        <w:rPr>
          <w:sz w:val="24"/>
          <w:szCs w:val="24"/>
        </w:rPr>
        <w:t xml:space="preserve"> was presented</w:t>
      </w:r>
      <w:r w:rsidRPr="242F5A6A" w:rsidR="00397549">
        <w:rPr>
          <w:sz w:val="24"/>
          <w:szCs w:val="24"/>
        </w:rPr>
        <w:t xml:space="preserve">. This was well received By Wor. John and </w:t>
      </w:r>
      <w:r w:rsidRPr="242F5A6A" w:rsidR="007F33DF">
        <w:rPr>
          <w:sz w:val="24"/>
          <w:szCs w:val="24"/>
        </w:rPr>
        <w:t>the Craft</w:t>
      </w:r>
      <w:r w:rsidRPr="242F5A6A" w:rsidR="48176FE3">
        <w:rPr>
          <w:sz w:val="24"/>
          <w:szCs w:val="24"/>
        </w:rPr>
        <w:t xml:space="preserve"> gave </w:t>
      </w:r>
      <w:r w:rsidRPr="242F5A6A" w:rsidR="48176FE3">
        <w:rPr>
          <w:sz w:val="24"/>
          <w:szCs w:val="24"/>
        </w:rPr>
        <w:t>a round</w:t>
      </w:r>
      <w:r w:rsidRPr="242F5A6A" w:rsidR="48176FE3">
        <w:rPr>
          <w:sz w:val="24"/>
          <w:szCs w:val="24"/>
        </w:rPr>
        <w:t xml:space="preserve"> of applause. </w:t>
      </w:r>
    </w:p>
    <w:p w:rsidR="242F5A6A" w:rsidP="242F5A6A" w:rsidRDefault="242F5A6A" w14:paraId="424E0478" w14:textId="4FE81F79">
      <w:pPr>
        <w:tabs>
          <w:tab w:val="center" w:leader="none" w:pos="5400"/>
        </w:tabs>
        <w:spacing w:afterAutospacing="on"/>
        <w:jc w:val="both"/>
        <w:rPr>
          <w:sz w:val="24"/>
          <w:szCs w:val="24"/>
        </w:rPr>
      </w:pPr>
    </w:p>
    <w:p w:rsidRPr="003E2349" w:rsidR="005A39A1" w:rsidP="4F9D12BC" w:rsidRDefault="4F9D12BC" w14:paraId="09AA1FF6" w14:textId="18EC7C5A">
      <w:pPr>
        <w:tabs>
          <w:tab w:val="center" w:pos="5400"/>
        </w:tabs>
        <w:jc w:val="both"/>
        <w:rPr>
          <w:sz w:val="24"/>
          <w:szCs w:val="24"/>
        </w:rPr>
      </w:pPr>
      <w:r w:rsidRPr="4F9D12BC">
        <w:rPr>
          <w:sz w:val="24"/>
          <w:szCs w:val="24"/>
        </w:rPr>
        <w:t xml:space="preserve">The Worshipful Master then recognized the Past Masters in attendance starting with RW </w:t>
      </w:r>
      <w:r w:rsidR="00427D1D">
        <w:rPr>
          <w:sz w:val="24"/>
          <w:szCs w:val="24"/>
        </w:rPr>
        <w:t>C.A. Duke</w:t>
      </w:r>
      <w:r w:rsidRPr="4F9D12BC">
        <w:rPr>
          <w:sz w:val="24"/>
          <w:szCs w:val="24"/>
        </w:rPr>
        <w:t xml:space="preserve">, </w:t>
      </w:r>
      <w:r w:rsidR="00427D1D">
        <w:rPr>
          <w:sz w:val="24"/>
          <w:szCs w:val="24"/>
        </w:rPr>
        <w:t xml:space="preserve">RW Phil Rathbun, Wor John Piper </w:t>
      </w:r>
      <w:r w:rsidRPr="4F9D12BC">
        <w:rPr>
          <w:sz w:val="24"/>
          <w:szCs w:val="24"/>
        </w:rPr>
        <w:t>W</w:t>
      </w:r>
      <w:r w:rsidR="00427D1D">
        <w:rPr>
          <w:sz w:val="24"/>
          <w:szCs w:val="24"/>
        </w:rPr>
        <w:t>or</w:t>
      </w:r>
      <w:r w:rsidRPr="4F9D12BC">
        <w:rPr>
          <w:sz w:val="24"/>
          <w:szCs w:val="24"/>
        </w:rPr>
        <w:t xml:space="preserve"> </w:t>
      </w:r>
      <w:r w:rsidRPr="4F9D12BC" w:rsidR="00427D1D">
        <w:rPr>
          <w:sz w:val="24"/>
          <w:szCs w:val="24"/>
        </w:rPr>
        <w:t>Philip</w:t>
      </w:r>
      <w:r w:rsidR="00427D1D">
        <w:rPr>
          <w:sz w:val="24"/>
          <w:szCs w:val="24"/>
        </w:rPr>
        <w:t xml:space="preserve">p </w:t>
      </w:r>
      <w:r w:rsidRPr="4F9D12BC">
        <w:rPr>
          <w:sz w:val="24"/>
          <w:szCs w:val="24"/>
        </w:rPr>
        <w:t xml:space="preserve"> Baumann</w:t>
      </w:r>
      <w:r w:rsidR="00427D1D">
        <w:rPr>
          <w:sz w:val="24"/>
          <w:szCs w:val="24"/>
        </w:rPr>
        <w:t xml:space="preserve"> jr.</w:t>
      </w:r>
      <w:r w:rsidRPr="4F9D12BC">
        <w:rPr>
          <w:sz w:val="24"/>
          <w:szCs w:val="24"/>
        </w:rPr>
        <w:t>, RW Michael Northup,</w:t>
      </w:r>
      <w:r w:rsidR="00427D1D">
        <w:rPr>
          <w:sz w:val="24"/>
          <w:szCs w:val="24"/>
        </w:rPr>
        <w:t xml:space="preserve"> Wor Paul Johnson</w:t>
      </w:r>
      <w:r w:rsidRPr="4F9D12BC">
        <w:rPr>
          <w:sz w:val="24"/>
          <w:szCs w:val="24"/>
        </w:rPr>
        <w:t xml:space="preserve"> was recognized </w:t>
      </w:r>
      <w:r w:rsidR="00427D1D">
        <w:rPr>
          <w:sz w:val="24"/>
          <w:szCs w:val="24"/>
        </w:rPr>
        <w:t xml:space="preserve">the Wor Master </w:t>
      </w:r>
      <w:r w:rsidRPr="4F9D12BC">
        <w:rPr>
          <w:sz w:val="24"/>
          <w:szCs w:val="24"/>
        </w:rPr>
        <w:t xml:space="preserve">offered the warm and Fraternal Greetings from </w:t>
      </w:r>
      <w:r w:rsidRPr="4F9D12BC">
        <w:rPr>
          <w:b/>
          <w:bCs/>
          <w:sz w:val="24"/>
          <w:szCs w:val="24"/>
        </w:rPr>
        <w:t>Brother Edward C. Page , Most Worshipful Grand Master of the Grand Lodge of CT. AF &amp; AM as</w:t>
      </w:r>
      <w:r w:rsidRPr="4F9D12BC">
        <w:rPr>
          <w:sz w:val="24"/>
          <w:szCs w:val="24"/>
        </w:rPr>
        <w:t xml:space="preserve"> well as his own.</w:t>
      </w:r>
    </w:p>
    <w:p w:rsidRPr="003E2349" w:rsidR="00317E71" w:rsidP="4F9D12BC" w:rsidRDefault="4F9D12BC" w14:paraId="58A9B90F" w14:textId="2EC2FE7F">
      <w:pPr>
        <w:tabs>
          <w:tab w:val="center" w:pos="5400"/>
        </w:tabs>
        <w:rPr>
          <w:sz w:val="24"/>
          <w:szCs w:val="24"/>
        </w:rPr>
      </w:pPr>
      <w:r w:rsidRPr="4F9D12BC">
        <w:rPr>
          <w:sz w:val="24"/>
          <w:szCs w:val="24"/>
        </w:rPr>
        <w:t xml:space="preserve">                                                                </w:t>
      </w:r>
    </w:p>
    <w:p w:rsidRPr="003E2349" w:rsidR="00146AAC" w:rsidP="4F9D12BC" w:rsidRDefault="4F9D12BC" w14:paraId="022D5184" w14:textId="0EC42860">
      <w:pPr>
        <w:tabs>
          <w:tab w:val="center" w:pos="5400"/>
        </w:tabs>
        <w:rPr>
          <w:sz w:val="24"/>
          <w:szCs w:val="24"/>
        </w:rPr>
      </w:pPr>
      <w:r w:rsidRPr="4F9D12BC">
        <w:rPr>
          <w:sz w:val="24"/>
          <w:szCs w:val="24"/>
        </w:rPr>
        <w:t xml:space="preserve">The </w:t>
      </w:r>
      <w:r w:rsidR="00427D1D">
        <w:rPr>
          <w:sz w:val="24"/>
          <w:szCs w:val="24"/>
        </w:rPr>
        <w:t xml:space="preserve">Wor. Master </w:t>
      </w:r>
      <w:r w:rsidRPr="4F9D12BC">
        <w:rPr>
          <w:sz w:val="24"/>
          <w:szCs w:val="24"/>
        </w:rPr>
        <w:t xml:space="preserve"> closed at 8:45 P.M. in due form.</w:t>
      </w:r>
    </w:p>
    <w:p w:rsidRPr="007C3BF4" w:rsidR="00D94077" w:rsidP="4F9D12BC" w:rsidRDefault="00D94077" w14:paraId="4D818280" w14:textId="77777777">
      <w:pPr>
        <w:tabs>
          <w:tab w:val="center" w:pos="5400"/>
        </w:tabs>
        <w:rPr>
          <w:sz w:val="24"/>
          <w:szCs w:val="24"/>
        </w:rPr>
      </w:pPr>
    </w:p>
    <w:p w:rsidR="00BE12A2" w:rsidP="4F9D12BC" w:rsidRDefault="4F9D12BC" w14:paraId="7AEF6D58" w14:textId="71426A33">
      <w:pPr>
        <w:spacing w:before="100" w:beforeAutospacing="1" w:after="100" w:afterAutospacing="1"/>
        <w:rPr>
          <w:sz w:val="24"/>
          <w:szCs w:val="24"/>
        </w:rPr>
      </w:pPr>
      <w:r w:rsidRPr="4F9D12BC">
        <w:rPr>
          <w:sz w:val="24"/>
          <w:szCs w:val="24"/>
        </w:rPr>
        <w:t xml:space="preserve">  </w:t>
      </w:r>
      <w:r w:rsidR="00505BD6">
        <w:tab/>
      </w:r>
      <w:r w:rsidRPr="4F9D12BC">
        <w:rPr>
          <w:sz w:val="24"/>
          <w:szCs w:val="24"/>
        </w:rPr>
        <w:t xml:space="preserve">Attest, </w:t>
      </w:r>
      <w:r w:rsidR="00427D1D">
        <w:rPr>
          <w:sz w:val="24"/>
          <w:szCs w:val="24"/>
        </w:rPr>
        <w:t>Phillip E. Rathbun  Associate</w:t>
      </w:r>
      <w:r w:rsidRPr="4F9D12BC">
        <w:rPr>
          <w:sz w:val="24"/>
          <w:szCs w:val="24"/>
        </w:rPr>
        <w:t xml:space="preserve"> Secretary  </w:t>
      </w:r>
    </w:p>
    <w:p w:rsidR="00427D1D" w:rsidP="4F9D12BC" w:rsidRDefault="009E6EEC" w14:paraId="0C4272E0" w14:textId="77777777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427D1D" w:rsidP="4F9D12BC" w:rsidRDefault="00427D1D" w14:paraId="16248A77" w14:textId="77777777">
      <w:pPr>
        <w:rPr>
          <w:sz w:val="22"/>
          <w:szCs w:val="22"/>
        </w:rPr>
      </w:pPr>
    </w:p>
    <w:p w:rsidR="00427D1D" w:rsidP="4F9D12BC" w:rsidRDefault="00427D1D" w14:paraId="500D32E8" w14:textId="77777777">
      <w:pPr>
        <w:rPr>
          <w:sz w:val="22"/>
          <w:szCs w:val="22"/>
        </w:rPr>
      </w:pPr>
    </w:p>
    <w:p w:rsidR="003C7070" w:rsidP="4F9D12BC" w:rsidRDefault="003C7070" w14:paraId="4918CCFF" w14:textId="77777777">
      <w:pPr>
        <w:rPr>
          <w:sz w:val="22"/>
          <w:szCs w:val="22"/>
        </w:rPr>
      </w:pPr>
      <w:r>
        <w:rPr>
          <w:sz w:val="22"/>
          <w:szCs w:val="22"/>
        </w:rPr>
        <w:t xml:space="preserve">Checks for Treas Wayne received but held until later </w:t>
      </w:r>
    </w:p>
    <w:p w:rsidR="003C7070" w:rsidP="4F9D12BC" w:rsidRDefault="003C7070" w14:paraId="66019DC6" w14:textId="77777777">
      <w:pPr>
        <w:rPr>
          <w:sz w:val="22"/>
          <w:szCs w:val="22"/>
        </w:rPr>
      </w:pPr>
    </w:p>
    <w:p w:rsidR="003C7070" w:rsidP="4F9D12BC" w:rsidRDefault="003C7070" w14:paraId="39AF51E1" w14:textId="77777777">
      <w:pPr>
        <w:rPr>
          <w:sz w:val="22"/>
          <w:szCs w:val="22"/>
        </w:rPr>
      </w:pPr>
    </w:p>
    <w:p w:rsidRPr="003C7070" w:rsidR="003C7070" w:rsidP="003C7070" w:rsidRDefault="003C7070" w14:paraId="34367723" w14:textId="48676A54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 xml:space="preserve">David DeNoia   </w:t>
      </w:r>
      <w:r w:rsidR="00875485">
        <w:tab/>
      </w:r>
      <w:r w:rsidR="00875485">
        <w:tab/>
      </w:r>
      <w:r>
        <w:t xml:space="preserve">$110.00 </w:t>
      </w:r>
      <w:r>
        <w:tab/>
      </w:r>
      <w:r>
        <w:t>2025 dues payment</w:t>
      </w:r>
      <w:r w:rsidR="00875485">
        <w:t xml:space="preserve"> </w:t>
      </w:r>
      <w:r w:rsidR="00875485">
        <w:tab/>
      </w:r>
      <w:r w:rsidR="00875485">
        <w:tab/>
      </w:r>
      <w:r w:rsidR="00875485">
        <w:tab/>
      </w:r>
      <w:r w:rsidR="00875485">
        <w:t>check</w:t>
      </w:r>
      <w:r w:rsidR="00586340">
        <w:t xml:space="preserve"> #245</w:t>
      </w:r>
      <w:r w:rsidR="00875485">
        <w:t xml:space="preserve"> </w:t>
      </w:r>
    </w:p>
    <w:p w:rsidRPr="00875485" w:rsidR="00875485" w:rsidP="003C7070" w:rsidRDefault="00875485" w14:paraId="6F350254" w14:textId="159FF8B1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Thomas Hatfield</w:t>
      </w:r>
      <w:r>
        <w:tab/>
      </w:r>
      <w:r>
        <w:t xml:space="preserve">$130.00 </w:t>
      </w:r>
      <w:r>
        <w:tab/>
      </w:r>
      <w:r>
        <w:t>2025 dues payment  20.00 Donation</w:t>
      </w:r>
      <w:r>
        <w:tab/>
      </w:r>
      <w:r>
        <w:t xml:space="preserve">check </w:t>
      </w:r>
      <w:r w:rsidR="00586340">
        <w:t>#</w:t>
      </w:r>
      <w:r>
        <w:t>4406</w:t>
      </w:r>
    </w:p>
    <w:p w:rsidRPr="00875485" w:rsidR="00875485" w:rsidP="003C7070" w:rsidRDefault="00875485" w14:paraId="71067946" w14:textId="7B9756A7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Edward Cullen</w:t>
      </w:r>
      <w:r>
        <w:tab/>
      </w:r>
      <w:r>
        <w:tab/>
      </w:r>
      <w:r>
        <w:t>$110.00</w:t>
      </w:r>
      <w:r>
        <w:tab/>
      </w:r>
      <w:r>
        <w:t>2025 dues payment</w:t>
      </w:r>
      <w:r w:rsidR="00586340">
        <w:tab/>
      </w:r>
      <w:r w:rsidR="00586340">
        <w:tab/>
      </w:r>
      <w:r w:rsidR="00586340">
        <w:tab/>
      </w:r>
      <w:r w:rsidR="00586340">
        <w:t>check #1465</w:t>
      </w:r>
    </w:p>
    <w:p w:rsidRPr="00875485" w:rsidR="00875485" w:rsidP="003C7070" w:rsidRDefault="00875485" w14:paraId="04D6B533" w14:textId="5BA0F1C1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William Garraty</w:t>
      </w:r>
      <w:r w:rsidR="003C7070">
        <w:t xml:space="preserve"> </w:t>
      </w:r>
      <w:r>
        <w:tab/>
      </w:r>
      <w:r>
        <w:t>$110.00</w:t>
      </w:r>
      <w:r>
        <w:tab/>
      </w:r>
      <w:r>
        <w:t>2025 dues Payment</w:t>
      </w:r>
      <w:r w:rsidR="00586340">
        <w:tab/>
      </w:r>
      <w:r w:rsidR="00586340">
        <w:tab/>
      </w:r>
      <w:r w:rsidR="00586340">
        <w:tab/>
      </w:r>
      <w:r w:rsidR="00586340">
        <w:t>check #1684</w:t>
      </w:r>
    </w:p>
    <w:p w:rsidRPr="00875485" w:rsidR="00875485" w:rsidP="003C7070" w:rsidRDefault="00875485" w14:paraId="216775F1" w14:textId="36E9FF32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Ro</w:t>
      </w:r>
      <w:r w:rsidR="0084450E">
        <w:t>y</w:t>
      </w:r>
      <w:r>
        <w:t xml:space="preserve"> Thomas </w:t>
      </w:r>
      <w:r>
        <w:tab/>
      </w:r>
      <w:r>
        <w:tab/>
      </w:r>
      <w:r>
        <w:t>$110.00</w:t>
      </w:r>
      <w:r>
        <w:tab/>
      </w:r>
      <w:r>
        <w:t>2025 dues payment</w:t>
      </w:r>
      <w:r w:rsidR="00586340">
        <w:tab/>
      </w:r>
      <w:r w:rsidR="00586340">
        <w:tab/>
      </w:r>
      <w:r w:rsidR="00586340">
        <w:tab/>
      </w:r>
      <w:r w:rsidR="00586340">
        <w:t xml:space="preserve">check #86685510 </w:t>
      </w:r>
    </w:p>
    <w:p w:rsidRPr="00586340" w:rsidR="00586340" w:rsidP="003C7070" w:rsidRDefault="00875485" w14:paraId="050FE058" w14:textId="77777777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Gregory Klama</w:t>
      </w:r>
      <w:r>
        <w:tab/>
      </w:r>
      <w:r>
        <w:tab/>
      </w:r>
      <w:r>
        <w:t>$110.00</w:t>
      </w:r>
      <w:r>
        <w:tab/>
      </w:r>
      <w:r>
        <w:t xml:space="preserve">2025 dues payment  </w:t>
      </w:r>
      <w:r w:rsidRPr="00586340">
        <w:rPr>
          <w:b/>
          <w:bCs/>
        </w:rPr>
        <w:t>NOTE ALSO $130.00 for 2024 Late Dues</w:t>
      </w:r>
    </w:p>
    <w:p w:rsidRPr="006444A6" w:rsidR="006444A6" w:rsidP="003C7070" w:rsidRDefault="00586340" w14:paraId="1BD7DC02" w14:textId="77777777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EA DEGEE FEE</w:t>
      </w:r>
      <w:r>
        <w:tab/>
      </w:r>
      <w:r>
        <w:tab/>
      </w:r>
      <w:r>
        <w:t>$50.00  CASH   for Tobin</w:t>
      </w:r>
      <w:r w:rsidRPr="003C7070" w:rsidR="009E6EEC">
        <w:tab/>
      </w:r>
    </w:p>
    <w:p w:rsidRPr="006444A6" w:rsidR="006444A6" w:rsidP="003C7070" w:rsidRDefault="006444A6" w14:paraId="5D74C807" w14:textId="77777777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Edward Seese</w:t>
      </w:r>
      <w:r>
        <w:tab/>
      </w:r>
      <w:r>
        <w:tab/>
      </w:r>
      <w:r>
        <w:t>$130.00</w:t>
      </w:r>
      <w:r>
        <w:tab/>
      </w:r>
      <w:r>
        <w:t xml:space="preserve">2025 dues payment $20.00  Donation  </w:t>
      </w:r>
      <w:r>
        <w:tab/>
      </w:r>
      <w:r>
        <w:t>check # 179</w:t>
      </w:r>
    </w:p>
    <w:p w:rsidRPr="003C7070" w:rsidR="00C33E1B" w:rsidP="003C7070" w:rsidRDefault="006444A6" w14:paraId="64BD2E3C" w14:textId="2B5DCFA8">
      <w:pPr>
        <w:pStyle w:val="ListParagraph"/>
        <w:numPr>
          <w:ilvl w:val="0"/>
          <w:numId w:val="13"/>
        </w:numPr>
        <w:rPr>
          <w:b/>
          <w:bCs/>
          <w:color w:val="FF0000"/>
          <w:sz w:val="24"/>
          <w:szCs w:val="24"/>
        </w:rPr>
      </w:pPr>
      <w:r>
        <w:t>Leonard Comrie</w:t>
      </w:r>
      <w:r>
        <w:tab/>
      </w:r>
      <w:r>
        <w:tab/>
      </w:r>
      <w:r>
        <w:t>$110.00</w:t>
      </w:r>
      <w:r>
        <w:tab/>
      </w:r>
      <w:r>
        <w:t>2025 dues payment</w:t>
      </w:r>
      <w:r>
        <w:tab/>
      </w:r>
      <w:r>
        <w:tab/>
      </w:r>
      <w:r>
        <w:tab/>
      </w:r>
      <w:r>
        <w:t>check # 4055</w:t>
      </w:r>
      <w:r w:rsidRPr="003C7070" w:rsidR="009E6EEC">
        <w:tab/>
      </w:r>
      <w:r w:rsidRPr="003C7070" w:rsidR="009E6EEC">
        <w:tab/>
      </w:r>
      <w:r w:rsidRPr="003C7070" w:rsidR="009E6EEC">
        <w:tab/>
      </w:r>
    </w:p>
    <w:p w:rsidR="00661643" w:rsidP="4F9D12BC" w:rsidRDefault="4F9D12BC" w14:paraId="5BF93B7E" w14:textId="5902D386">
      <w:pPr>
        <w:tabs>
          <w:tab w:val="left" w:pos="360"/>
        </w:tabs>
        <w:ind w:left="360"/>
        <w:rPr>
          <w:sz w:val="24"/>
          <w:szCs w:val="24"/>
        </w:rPr>
      </w:pPr>
      <w:r w:rsidRPr="4F9D12BC">
        <w:rPr>
          <w:sz w:val="24"/>
          <w:szCs w:val="24"/>
        </w:rPr>
        <w:t xml:space="preserve">          </w:t>
      </w:r>
      <w:r w:rsidR="007244F5">
        <w:tab/>
      </w:r>
      <w:r w:rsidR="007244F5">
        <w:tab/>
      </w:r>
      <w:r w:rsidR="007244F5">
        <w:tab/>
      </w:r>
      <w:r w:rsidR="007244F5">
        <w:tab/>
      </w:r>
      <w:r w:rsidR="007244F5">
        <w:tab/>
      </w:r>
      <w:r w:rsidR="007244F5">
        <w:tab/>
      </w:r>
      <w:r w:rsidR="007244F5">
        <w:tab/>
      </w:r>
    </w:p>
    <w:p w:rsidR="005E6058" w:rsidP="4F9D12BC" w:rsidRDefault="006444A6" w14:paraId="70D6AB49" w14:textId="4D0F0926">
      <w:pPr>
        <w:rPr>
          <w:sz w:val="24"/>
          <w:szCs w:val="24"/>
        </w:rPr>
      </w:pPr>
      <w:r>
        <w:rPr>
          <w:sz w:val="24"/>
          <w:szCs w:val="24"/>
        </w:rPr>
        <w:t xml:space="preserve">Did NOT </w:t>
      </w:r>
      <w:r w:rsidRPr="4F9D12BC" w:rsidR="4F9D12BC">
        <w:rPr>
          <w:sz w:val="24"/>
          <w:szCs w:val="24"/>
        </w:rPr>
        <w:t xml:space="preserve">Turn Over to Treasurer </w:t>
      </w:r>
      <w:r w:rsidR="00863748">
        <w:rPr>
          <w:sz w:val="24"/>
          <w:szCs w:val="24"/>
        </w:rPr>
        <w:t>as of 02/23/25</w:t>
      </w:r>
      <w:r>
        <w:rPr>
          <w:sz w:val="24"/>
          <w:szCs w:val="24"/>
        </w:rPr>
        <w:t xml:space="preserve"> REASON:  Wayne was not attending meeting</w:t>
      </w:r>
    </w:p>
    <w:p w:rsidR="00CB7A50" w:rsidP="4F9D12BC" w:rsidRDefault="00CB7A50" w14:paraId="0E4CA730" w14:textId="77777777"/>
    <w:p w:rsidR="00586340" w:rsidP="4F9D12BC" w:rsidRDefault="00586340" w14:paraId="22DD9DD3" w14:textId="77777777"/>
    <w:p w:rsidR="00C538D6" w:rsidP="4F9D12BC" w:rsidRDefault="00863748" w14:paraId="42BA36F0" w14:textId="77777777">
      <w:pPr>
        <w:rPr>
          <w:color w:val="FF0000"/>
          <w:sz w:val="24"/>
          <w:szCs w:val="24"/>
        </w:rPr>
      </w:pPr>
      <w:r>
        <w:rPr>
          <w:sz w:val="24"/>
          <w:szCs w:val="24"/>
        </w:rPr>
        <w:t>NOTE</w:t>
      </w:r>
      <w:r w:rsidRPr="00863748" w:rsidR="00586340">
        <w:rPr>
          <w:sz w:val="24"/>
          <w:szCs w:val="24"/>
        </w:rPr>
        <w:t xml:space="preserve"> </w:t>
      </w:r>
      <w:r w:rsidRPr="006444A6">
        <w:rPr>
          <w:b/>
          <w:bCs/>
          <w:sz w:val="24"/>
          <w:szCs w:val="24"/>
        </w:rPr>
        <w:t>Treasurer</w:t>
      </w:r>
      <w:r w:rsidRPr="006444A6" w:rsidR="00586340">
        <w:rPr>
          <w:b/>
          <w:bCs/>
          <w:sz w:val="24"/>
          <w:szCs w:val="24"/>
        </w:rPr>
        <w:t xml:space="preserve"> of Temple</w:t>
      </w:r>
      <w:r w:rsidRPr="00863748" w:rsidR="00586340">
        <w:rPr>
          <w:sz w:val="24"/>
          <w:szCs w:val="24"/>
        </w:rPr>
        <w:t xml:space="preserve"> $100</w:t>
      </w:r>
      <w:r>
        <w:rPr>
          <w:sz w:val="24"/>
          <w:szCs w:val="24"/>
        </w:rPr>
        <w:t>.00 # 897 check</w:t>
      </w:r>
      <w:r w:rsidRPr="00863748" w:rsidR="00586340">
        <w:rPr>
          <w:sz w:val="24"/>
          <w:szCs w:val="24"/>
        </w:rPr>
        <w:t xml:space="preserve"> from Pilgrams </w:t>
      </w:r>
      <w:r w:rsidRPr="00863748">
        <w:rPr>
          <w:sz w:val="24"/>
          <w:szCs w:val="24"/>
        </w:rPr>
        <w:t>payment from Karen S. Haabestad  Received  Mail 2/10/2025</w:t>
      </w:r>
      <w:r w:rsidRPr="00C538D6" w:rsidR="00C538D6">
        <w:rPr>
          <w:color w:val="FF0000"/>
          <w:sz w:val="24"/>
          <w:szCs w:val="24"/>
        </w:rPr>
        <w:t xml:space="preserve"> </w:t>
      </w:r>
    </w:p>
    <w:p w:rsidR="00C538D6" w:rsidP="4F9D12BC" w:rsidRDefault="00C538D6" w14:paraId="63D3A659" w14:textId="77777777">
      <w:pPr>
        <w:rPr>
          <w:color w:val="FF0000"/>
          <w:sz w:val="24"/>
          <w:szCs w:val="24"/>
        </w:rPr>
      </w:pPr>
    </w:p>
    <w:p w:rsidRPr="00C538D6" w:rsidR="00C538D6" w:rsidP="4F9D12BC" w:rsidRDefault="00C538D6" w14:paraId="5903EF82" w14:textId="57A33BF6">
      <w:pPr>
        <w:rPr>
          <w:b/>
          <w:bCs/>
          <w:color w:val="FF0000"/>
          <w:sz w:val="28"/>
          <w:szCs w:val="28"/>
        </w:rPr>
      </w:pPr>
      <w:r w:rsidRPr="00C538D6">
        <w:rPr>
          <w:b/>
          <w:bCs/>
          <w:color w:val="FF0000"/>
          <w:sz w:val="28"/>
          <w:szCs w:val="28"/>
        </w:rPr>
        <w:t>NOTE:</w:t>
      </w:r>
    </w:p>
    <w:p w:rsidRPr="00C538D6" w:rsidR="00586340" w:rsidP="4F9D12BC" w:rsidRDefault="00C538D6" w14:paraId="2E914F0A" w14:textId="07084332">
      <w:pPr>
        <w:rPr>
          <w:b/>
          <w:bCs/>
          <w:sz w:val="28"/>
          <w:szCs w:val="28"/>
        </w:rPr>
      </w:pPr>
      <w:r w:rsidRPr="00C538D6">
        <w:rPr>
          <w:b/>
          <w:bCs/>
          <w:color w:val="FF0000"/>
          <w:sz w:val="28"/>
          <w:szCs w:val="28"/>
        </w:rPr>
        <w:t>(See March 4</w:t>
      </w:r>
      <w:r w:rsidRPr="00C538D6">
        <w:rPr>
          <w:b/>
          <w:bCs/>
          <w:color w:val="FF0000"/>
          <w:sz w:val="28"/>
          <w:szCs w:val="28"/>
          <w:vertAlign w:val="superscript"/>
        </w:rPr>
        <w:t>th</w:t>
      </w:r>
      <w:r w:rsidRPr="00C538D6">
        <w:rPr>
          <w:b/>
          <w:bCs/>
          <w:color w:val="FF0000"/>
          <w:sz w:val="28"/>
          <w:szCs w:val="28"/>
        </w:rPr>
        <w:t xml:space="preserve"> Minutes for Treasurer turnover )</w:t>
      </w:r>
    </w:p>
    <w:sectPr w:rsidRPr="00C538D6" w:rsidR="00586340" w:rsidSect="00661706">
      <w:type w:val="continuous"/>
      <w:pgSz w:w="12240" w:h="15840" w:orient="portrait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7671" w:rsidP="005A0397" w:rsidRDefault="00227671" w14:paraId="524F5025" w14:textId="77777777">
      <w:r>
        <w:separator/>
      </w:r>
    </w:p>
  </w:endnote>
  <w:endnote w:type="continuationSeparator" w:id="0">
    <w:p w:rsidR="00227671" w:rsidP="005A0397" w:rsidRDefault="00227671" w14:paraId="0DBD7E6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C8E" w:rsidRDefault="00834C8E" w14:paraId="1A9D9F08" w14:textId="77777777">
    <w:pPr>
      <w:pStyle w:val="Footer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206C1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206C1E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834C8E" w:rsidRDefault="00834C8E" w14:paraId="2BEAAA9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7671" w:rsidP="005A0397" w:rsidRDefault="00227671" w14:paraId="2E582509" w14:textId="77777777">
      <w:r>
        <w:separator/>
      </w:r>
    </w:p>
  </w:footnote>
  <w:footnote w:type="continuationSeparator" w:id="0">
    <w:p w:rsidR="00227671" w:rsidP="005A0397" w:rsidRDefault="00227671" w14:paraId="1C5197D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E1038"/>
    <w:multiLevelType w:val="hybridMultilevel"/>
    <w:tmpl w:val="A36C037A"/>
    <w:lvl w:ilvl="0" w:tplc="D6D8CC2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7C80DA8"/>
    <w:multiLevelType w:val="hybridMultilevel"/>
    <w:tmpl w:val="4678D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A4E90"/>
    <w:multiLevelType w:val="hybridMultilevel"/>
    <w:tmpl w:val="52727084"/>
    <w:lvl w:ilvl="0" w:tplc="53DEED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FC1FEB"/>
    <w:multiLevelType w:val="hybridMultilevel"/>
    <w:tmpl w:val="01C2B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B1A5F"/>
    <w:multiLevelType w:val="hybridMultilevel"/>
    <w:tmpl w:val="1EA63C86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411BD"/>
    <w:multiLevelType w:val="hybridMultilevel"/>
    <w:tmpl w:val="2BD01B5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0756D5"/>
    <w:multiLevelType w:val="hybridMultilevel"/>
    <w:tmpl w:val="E0722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702C5"/>
    <w:multiLevelType w:val="hybridMultilevel"/>
    <w:tmpl w:val="EF949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70AAE"/>
    <w:multiLevelType w:val="hybridMultilevel"/>
    <w:tmpl w:val="B852C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A452F"/>
    <w:multiLevelType w:val="hybridMultilevel"/>
    <w:tmpl w:val="4ADC5566"/>
    <w:lvl w:ilvl="0" w:tplc="44A25E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A4C439E"/>
    <w:multiLevelType w:val="hybridMultilevel"/>
    <w:tmpl w:val="9B162816"/>
    <w:lvl w:ilvl="0" w:tplc="85CEAB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75A2E"/>
    <w:multiLevelType w:val="hybridMultilevel"/>
    <w:tmpl w:val="A98A7F48"/>
    <w:lvl w:ilvl="0" w:tplc="2514C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35C43"/>
    <w:multiLevelType w:val="hybridMultilevel"/>
    <w:tmpl w:val="E0CEFC3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2631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677987">
    <w:abstractNumId w:val="9"/>
  </w:num>
  <w:num w:numId="3" w16cid:durableId="1387027805">
    <w:abstractNumId w:val="6"/>
  </w:num>
  <w:num w:numId="4" w16cid:durableId="1545629469">
    <w:abstractNumId w:val="0"/>
  </w:num>
  <w:num w:numId="5" w16cid:durableId="2081902080">
    <w:abstractNumId w:val="11"/>
  </w:num>
  <w:num w:numId="6" w16cid:durableId="1933395448">
    <w:abstractNumId w:val="7"/>
  </w:num>
  <w:num w:numId="7" w16cid:durableId="1982031578">
    <w:abstractNumId w:val="3"/>
  </w:num>
  <w:num w:numId="8" w16cid:durableId="449665443">
    <w:abstractNumId w:val="4"/>
  </w:num>
  <w:num w:numId="9" w16cid:durableId="203956072">
    <w:abstractNumId w:val="5"/>
  </w:num>
  <w:num w:numId="10" w16cid:durableId="1256786963">
    <w:abstractNumId w:val="8"/>
  </w:num>
  <w:num w:numId="11" w16cid:durableId="149254851">
    <w:abstractNumId w:val="12"/>
  </w:num>
  <w:num w:numId="12" w16cid:durableId="671686161">
    <w:abstractNumId w:val="1"/>
  </w:num>
  <w:num w:numId="13" w16cid:durableId="1043793107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attachedTemplate r:id="rId1"/>
  <w:trackRevisions w:val="false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E7"/>
    <w:rsid w:val="00002073"/>
    <w:rsid w:val="00002273"/>
    <w:rsid w:val="0000253A"/>
    <w:rsid w:val="00002771"/>
    <w:rsid w:val="000045C9"/>
    <w:rsid w:val="000067F2"/>
    <w:rsid w:val="000077F7"/>
    <w:rsid w:val="00007EF1"/>
    <w:rsid w:val="000134E0"/>
    <w:rsid w:val="00013667"/>
    <w:rsid w:val="00016066"/>
    <w:rsid w:val="00020A58"/>
    <w:rsid w:val="00020C11"/>
    <w:rsid w:val="00021680"/>
    <w:rsid w:val="000237F4"/>
    <w:rsid w:val="0002428E"/>
    <w:rsid w:val="000246DA"/>
    <w:rsid w:val="00030E0E"/>
    <w:rsid w:val="0003123D"/>
    <w:rsid w:val="000323D8"/>
    <w:rsid w:val="00032AF4"/>
    <w:rsid w:val="000356FC"/>
    <w:rsid w:val="00036B72"/>
    <w:rsid w:val="00037772"/>
    <w:rsid w:val="000400D2"/>
    <w:rsid w:val="0004149E"/>
    <w:rsid w:val="0004322E"/>
    <w:rsid w:val="00043635"/>
    <w:rsid w:val="00045D17"/>
    <w:rsid w:val="00047D93"/>
    <w:rsid w:val="0005669E"/>
    <w:rsid w:val="00060018"/>
    <w:rsid w:val="00060FD8"/>
    <w:rsid w:val="00061A4A"/>
    <w:rsid w:val="0006277E"/>
    <w:rsid w:val="0006393A"/>
    <w:rsid w:val="0006626A"/>
    <w:rsid w:val="00067CB7"/>
    <w:rsid w:val="00071425"/>
    <w:rsid w:val="00073A49"/>
    <w:rsid w:val="000758DB"/>
    <w:rsid w:val="0008657A"/>
    <w:rsid w:val="00086BC7"/>
    <w:rsid w:val="00087885"/>
    <w:rsid w:val="000901FA"/>
    <w:rsid w:val="000942FB"/>
    <w:rsid w:val="000945B3"/>
    <w:rsid w:val="00094E80"/>
    <w:rsid w:val="0009544D"/>
    <w:rsid w:val="00096021"/>
    <w:rsid w:val="0009697A"/>
    <w:rsid w:val="000976F2"/>
    <w:rsid w:val="000978F6"/>
    <w:rsid w:val="0009793F"/>
    <w:rsid w:val="00097BB7"/>
    <w:rsid w:val="000A1C2D"/>
    <w:rsid w:val="000A5C27"/>
    <w:rsid w:val="000B0B6D"/>
    <w:rsid w:val="000B1DC6"/>
    <w:rsid w:val="000B25D4"/>
    <w:rsid w:val="000B334E"/>
    <w:rsid w:val="000B4B95"/>
    <w:rsid w:val="000B5184"/>
    <w:rsid w:val="000B6304"/>
    <w:rsid w:val="000B67D8"/>
    <w:rsid w:val="000C0F3E"/>
    <w:rsid w:val="000C1DA3"/>
    <w:rsid w:val="000C39B9"/>
    <w:rsid w:val="000C4D77"/>
    <w:rsid w:val="000C69CE"/>
    <w:rsid w:val="000C7FA6"/>
    <w:rsid w:val="000D13C6"/>
    <w:rsid w:val="000D1616"/>
    <w:rsid w:val="000D579E"/>
    <w:rsid w:val="000D5AC4"/>
    <w:rsid w:val="000D617F"/>
    <w:rsid w:val="000D66B3"/>
    <w:rsid w:val="000E07C4"/>
    <w:rsid w:val="000E07D2"/>
    <w:rsid w:val="000E2CAF"/>
    <w:rsid w:val="000E2DAB"/>
    <w:rsid w:val="000E5690"/>
    <w:rsid w:val="000F24CE"/>
    <w:rsid w:val="000F2ED2"/>
    <w:rsid w:val="000F3FD3"/>
    <w:rsid w:val="000F4CD0"/>
    <w:rsid w:val="000F4E93"/>
    <w:rsid w:val="000F5F58"/>
    <w:rsid w:val="000F7CAC"/>
    <w:rsid w:val="00100A03"/>
    <w:rsid w:val="0010110D"/>
    <w:rsid w:val="0010442E"/>
    <w:rsid w:val="001048D8"/>
    <w:rsid w:val="00104F0C"/>
    <w:rsid w:val="00105FFC"/>
    <w:rsid w:val="0010771D"/>
    <w:rsid w:val="00107F48"/>
    <w:rsid w:val="0011063A"/>
    <w:rsid w:val="00110EFE"/>
    <w:rsid w:val="00111703"/>
    <w:rsid w:val="00111CD7"/>
    <w:rsid w:val="0011269E"/>
    <w:rsid w:val="001154F1"/>
    <w:rsid w:val="00120704"/>
    <w:rsid w:val="00126858"/>
    <w:rsid w:val="00130C03"/>
    <w:rsid w:val="00132005"/>
    <w:rsid w:val="0013229A"/>
    <w:rsid w:val="00132837"/>
    <w:rsid w:val="001331ED"/>
    <w:rsid w:val="0013623F"/>
    <w:rsid w:val="00136A5B"/>
    <w:rsid w:val="001414B8"/>
    <w:rsid w:val="00141C10"/>
    <w:rsid w:val="001427A4"/>
    <w:rsid w:val="00142C5F"/>
    <w:rsid w:val="00143132"/>
    <w:rsid w:val="00145735"/>
    <w:rsid w:val="00145EC3"/>
    <w:rsid w:val="00146AAC"/>
    <w:rsid w:val="00147D6F"/>
    <w:rsid w:val="0015058F"/>
    <w:rsid w:val="00150992"/>
    <w:rsid w:val="001519EC"/>
    <w:rsid w:val="00152713"/>
    <w:rsid w:val="001529D6"/>
    <w:rsid w:val="00152C1C"/>
    <w:rsid w:val="00155FE7"/>
    <w:rsid w:val="001576A3"/>
    <w:rsid w:val="00157728"/>
    <w:rsid w:val="00157EFA"/>
    <w:rsid w:val="00160D4B"/>
    <w:rsid w:val="00162508"/>
    <w:rsid w:val="00164B52"/>
    <w:rsid w:val="00164BA0"/>
    <w:rsid w:val="00165630"/>
    <w:rsid w:val="00166702"/>
    <w:rsid w:val="00166D39"/>
    <w:rsid w:val="00172D26"/>
    <w:rsid w:val="0017562F"/>
    <w:rsid w:val="00175710"/>
    <w:rsid w:val="0017722F"/>
    <w:rsid w:val="001805A4"/>
    <w:rsid w:val="00180F2E"/>
    <w:rsid w:val="0018262E"/>
    <w:rsid w:val="00183F0F"/>
    <w:rsid w:val="00184471"/>
    <w:rsid w:val="00186339"/>
    <w:rsid w:val="001863E4"/>
    <w:rsid w:val="00193794"/>
    <w:rsid w:val="00193835"/>
    <w:rsid w:val="00193A56"/>
    <w:rsid w:val="00194544"/>
    <w:rsid w:val="00195921"/>
    <w:rsid w:val="00195FB9"/>
    <w:rsid w:val="00196826"/>
    <w:rsid w:val="001A041A"/>
    <w:rsid w:val="001A0EC6"/>
    <w:rsid w:val="001A1555"/>
    <w:rsid w:val="001A29EC"/>
    <w:rsid w:val="001A584D"/>
    <w:rsid w:val="001A5EC2"/>
    <w:rsid w:val="001A6190"/>
    <w:rsid w:val="001A75B0"/>
    <w:rsid w:val="001B334E"/>
    <w:rsid w:val="001B33F2"/>
    <w:rsid w:val="001B5A11"/>
    <w:rsid w:val="001C122D"/>
    <w:rsid w:val="001C164A"/>
    <w:rsid w:val="001C24B6"/>
    <w:rsid w:val="001C2A49"/>
    <w:rsid w:val="001C2EBF"/>
    <w:rsid w:val="001C34A3"/>
    <w:rsid w:val="001C6AC6"/>
    <w:rsid w:val="001D0AEB"/>
    <w:rsid w:val="001D0C02"/>
    <w:rsid w:val="001D2037"/>
    <w:rsid w:val="001D4FA7"/>
    <w:rsid w:val="001D6BCB"/>
    <w:rsid w:val="001D6D6A"/>
    <w:rsid w:val="001D7195"/>
    <w:rsid w:val="001D73AB"/>
    <w:rsid w:val="001E5845"/>
    <w:rsid w:val="001E6855"/>
    <w:rsid w:val="001F0A68"/>
    <w:rsid w:val="001F1ABF"/>
    <w:rsid w:val="001F2EB1"/>
    <w:rsid w:val="001F354D"/>
    <w:rsid w:val="001F385F"/>
    <w:rsid w:val="001F3EDF"/>
    <w:rsid w:val="001F3EF8"/>
    <w:rsid w:val="001F5CD5"/>
    <w:rsid w:val="001F60F7"/>
    <w:rsid w:val="001F671B"/>
    <w:rsid w:val="002007C6"/>
    <w:rsid w:val="00201238"/>
    <w:rsid w:val="00202408"/>
    <w:rsid w:val="0020321D"/>
    <w:rsid w:val="00203554"/>
    <w:rsid w:val="0020566D"/>
    <w:rsid w:val="0020589B"/>
    <w:rsid w:val="00206C1E"/>
    <w:rsid w:val="00210D0B"/>
    <w:rsid w:val="0021394B"/>
    <w:rsid w:val="00216ABF"/>
    <w:rsid w:val="00217CAD"/>
    <w:rsid w:val="00217E7E"/>
    <w:rsid w:val="00217F7E"/>
    <w:rsid w:val="00221B36"/>
    <w:rsid w:val="002231EE"/>
    <w:rsid w:val="00223707"/>
    <w:rsid w:val="002251AF"/>
    <w:rsid w:val="00227671"/>
    <w:rsid w:val="002304CC"/>
    <w:rsid w:val="00230CCE"/>
    <w:rsid w:val="00231A95"/>
    <w:rsid w:val="00237ECF"/>
    <w:rsid w:val="00240578"/>
    <w:rsid w:val="00240C04"/>
    <w:rsid w:val="00240F6C"/>
    <w:rsid w:val="0024187A"/>
    <w:rsid w:val="00242834"/>
    <w:rsid w:val="0024284B"/>
    <w:rsid w:val="0024356C"/>
    <w:rsid w:val="002438D6"/>
    <w:rsid w:val="00243CBC"/>
    <w:rsid w:val="002448E6"/>
    <w:rsid w:val="00246868"/>
    <w:rsid w:val="00247925"/>
    <w:rsid w:val="00252660"/>
    <w:rsid w:val="00255760"/>
    <w:rsid w:val="00260E7B"/>
    <w:rsid w:val="00261560"/>
    <w:rsid w:val="002620F2"/>
    <w:rsid w:val="00262F93"/>
    <w:rsid w:val="00265E10"/>
    <w:rsid w:val="00266BED"/>
    <w:rsid w:val="002710E5"/>
    <w:rsid w:val="002714A3"/>
    <w:rsid w:val="002752AD"/>
    <w:rsid w:val="00275494"/>
    <w:rsid w:val="002756C3"/>
    <w:rsid w:val="002758FB"/>
    <w:rsid w:val="00276B84"/>
    <w:rsid w:val="002819AA"/>
    <w:rsid w:val="002842FB"/>
    <w:rsid w:val="00284B4E"/>
    <w:rsid w:val="00285B88"/>
    <w:rsid w:val="002860AC"/>
    <w:rsid w:val="00286429"/>
    <w:rsid w:val="00292292"/>
    <w:rsid w:val="00296463"/>
    <w:rsid w:val="002965EA"/>
    <w:rsid w:val="002965ED"/>
    <w:rsid w:val="002972C7"/>
    <w:rsid w:val="002977A3"/>
    <w:rsid w:val="00297D4D"/>
    <w:rsid w:val="002A022A"/>
    <w:rsid w:val="002A3801"/>
    <w:rsid w:val="002A399E"/>
    <w:rsid w:val="002A6191"/>
    <w:rsid w:val="002A63B8"/>
    <w:rsid w:val="002A6A79"/>
    <w:rsid w:val="002B01FF"/>
    <w:rsid w:val="002B3D83"/>
    <w:rsid w:val="002B56C5"/>
    <w:rsid w:val="002B58AC"/>
    <w:rsid w:val="002B5B83"/>
    <w:rsid w:val="002B65F4"/>
    <w:rsid w:val="002B6AB3"/>
    <w:rsid w:val="002C00C8"/>
    <w:rsid w:val="002C11D4"/>
    <w:rsid w:val="002C2160"/>
    <w:rsid w:val="002C2341"/>
    <w:rsid w:val="002C25F0"/>
    <w:rsid w:val="002C3148"/>
    <w:rsid w:val="002C3508"/>
    <w:rsid w:val="002C69C3"/>
    <w:rsid w:val="002D0731"/>
    <w:rsid w:val="002D07FB"/>
    <w:rsid w:val="002D0A0B"/>
    <w:rsid w:val="002D17DD"/>
    <w:rsid w:val="002D3C71"/>
    <w:rsid w:val="002D3EE1"/>
    <w:rsid w:val="002D4A96"/>
    <w:rsid w:val="002D4AD8"/>
    <w:rsid w:val="002D641A"/>
    <w:rsid w:val="002D6BBC"/>
    <w:rsid w:val="002D6FE7"/>
    <w:rsid w:val="002D7CF1"/>
    <w:rsid w:val="002E151A"/>
    <w:rsid w:val="002E1924"/>
    <w:rsid w:val="002E1AA3"/>
    <w:rsid w:val="002E3AF6"/>
    <w:rsid w:val="002E6313"/>
    <w:rsid w:val="002E6534"/>
    <w:rsid w:val="002E6FC2"/>
    <w:rsid w:val="002F44C3"/>
    <w:rsid w:val="002F4B7F"/>
    <w:rsid w:val="002F6811"/>
    <w:rsid w:val="003001DB"/>
    <w:rsid w:val="00300D77"/>
    <w:rsid w:val="003044A2"/>
    <w:rsid w:val="003046B9"/>
    <w:rsid w:val="00305C7E"/>
    <w:rsid w:val="00305E47"/>
    <w:rsid w:val="00305F8C"/>
    <w:rsid w:val="0031238B"/>
    <w:rsid w:val="00314829"/>
    <w:rsid w:val="00315BC1"/>
    <w:rsid w:val="00315F1E"/>
    <w:rsid w:val="00317E71"/>
    <w:rsid w:val="003207C3"/>
    <w:rsid w:val="00320A7F"/>
    <w:rsid w:val="00320EB3"/>
    <w:rsid w:val="00321406"/>
    <w:rsid w:val="00321B73"/>
    <w:rsid w:val="00322F48"/>
    <w:rsid w:val="003234B8"/>
    <w:rsid w:val="00324110"/>
    <w:rsid w:val="0032597F"/>
    <w:rsid w:val="003268CE"/>
    <w:rsid w:val="0033103C"/>
    <w:rsid w:val="0033211B"/>
    <w:rsid w:val="003328EB"/>
    <w:rsid w:val="003333F7"/>
    <w:rsid w:val="00334A43"/>
    <w:rsid w:val="00334FEC"/>
    <w:rsid w:val="00336660"/>
    <w:rsid w:val="00337589"/>
    <w:rsid w:val="00337AD1"/>
    <w:rsid w:val="00340E80"/>
    <w:rsid w:val="003423ED"/>
    <w:rsid w:val="00342EE4"/>
    <w:rsid w:val="00342F67"/>
    <w:rsid w:val="00343386"/>
    <w:rsid w:val="00344621"/>
    <w:rsid w:val="00344CD9"/>
    <w:rsid w:val="00344D98"/>
    <w:rsid w:val="00345CCB"/>
    <w:rsid w:val="0034740B"/>
    <w:rsid w:val="003522B3"/>
    <w:rsid w:val="00355569"/>
    <w:rsid w:val="00357BE9"/>
    <w:rsid w:val="00362B22"/>
    <w:rsid w:val="00363F9D"/>
    <w:rsid w:val="003648C2"/>
    <w:rsid w:val="00366442"/>
    <w:rsid w:val="00367976"/>
    <w:rsid w:val="00374739"/>
    <w:rsid w:val="003749FE"/>
    <w:rsid w:val="00380209"/>
    <w:rsid w:val="003820C6"/>
    <w:rsid w:val="0038213A"/>
    <w:rsid w:val="00382769"/>
    <w:rsid w:val="003847BF"/>
    <w:rsid w:val="00384CE5"/>
    <w:rsid w:val="0038544A"/>
    <w:rsid w:val="00397549"/>
    <w:rsid w:val="003A2B24"/>
    <w:rsid w:val="003A5317"/>
    <w:rsid w:val="003A6266"/>
    <w:rsid w:val="003A6C4C"/>
    <w:rsid w:val="003B21EE"/>
    <w:rsid w:val="003B4CFD"/>
    <w:rsid w:val="003B54D6"/>
    <w:rsid w:val="003B68D0"/>
    <w:rsid w:val="003B6CED"/>
    <w:rsid w:val="003B6DEB"/>
    <w:rsid w:val="003B75B5"/>
    <w:rsid w:val="003B766E"/>
    <w:rsid w:val="003B7F04"/>
    <w:rsid w:val="003C233F"/>
    <w:rsid w:val="003C3121"/>
    <w:rsid w:val="003C33E0"/>
    <w:rsid w:val="003C3F9F"/>
    <w:rsid w:val="003C457B"/>
    <w:rsid w:val="003C4B68"/>
    <w:rsid w:val="003C7070"/>
    <w:rsid w:val="003C7E8F"/>
    <w:rsid w:val="003D0ADD"/>
    <w:rsid w:val="003D4F35"/>
    <w:rsid w:val="003D6BCA"/>
    <w:rsid w:val="003E1113"/>
    <w:rsid w:val="003E2349"/>
    <w:rsid w:val="003E2CEC"/>
    <w:rsid w:val="003E7A84"/>
    <w:rsid w:val="003F034A"/>
    <w:rsid w:val="003F0BB9"/>
    <w:rsid w:val="003F0CA1"/>
    <w:rsid w:val="003F26F6"/>
    <w:rsid w:val="003F4D20"/>
    <w:rsid w:val="003F5157"/>
    <w:rsid w:val="003F5246"/>
    <w:rsid w:val="003F5CF3"/>
    <w:rsid w:val="00401140"/>
    <w:rsid w:val="00407874"/>
    <w:rsid w:val="0041306C"/>
    <w:rsid w:val="00417B34"/>
    <w:rsid w:val="0042072E"/>
    <w:rsid w:val="00424B14"/>
    <w:rsid w:val="00424ECB"/>
    <w:rsid w:val="004253FD"/>
    <w:rsid w:val="0042719F"/>
    <w:rsid w:val="0042752E"/>
    <w:rsid w:val="00427D1D"/>
    <w:rsid w:val="00430B31"/>
    <w:rsid w:val="004312B0"/>
    <w:rsid w:val="004336FD"/>
    <w:rsid w:val="00434119"/>
    <w:rsid w:val="004342B8"/>
    <w:rsid w:val="00434D9A"/>
    <w:rsid w:val="00435038"/>
    <w:rsid w:val="00435CCB"/>
    <w:rsid w:val="00436B99"/>
    <w:rsid w:val="00436DAD"/>
    <w:rsid w:val="004370C8"/>
    <w:rsid w:val="004373F8"/>
    <w:rsid w:val="00437F82"/>
    <w:rsid w:val="0044122C"/>
    <w:rsid w:val="00441D25"/>
    <w:rsid w:val="004421B4"/>
    <w:rsid w:val="00443671"/>
    <w:rsid w:val="0044392C"/>
    <w:rsid w:val="00445024"/>
    <w:rsid w:val="00446452"/>
    <w:rsid w:val="00446B45"/>
    <w:rsid w:val="00446FB4"/>
    <w:rsid w:val="00451386"/>
    <w:rsid w:val="00454361"/>
    <w:rsid w:val="0045597C"/>
    <w:rsid w:val="00457462"/>
    <w:rsid w:val="0046085C"/>
    <w:rsid w:val="004608BB"/>
    <w:rsid w:val="004608CC"/>
    <w:rsid w:val="00461C98"/>
    <w:rsid w:val="0046219E"/>
    <w:rsid w:val="004630F6"/>
    <w:rsid w:val="00463961"/>
    <w:rsid w:val="00463A86"/>
    <w:rsid w:val="004644D2"/>
    <w:rsid w:val="00464BA3"/>
    <w:rsid w:val="00465526"/>
    <w:rsid w:val="00466B7C"/>
    <w:rsid w:val="00467F98"/>
    <w:rsid w:val="004704D5"/>
    <w:rsid w:val="00472690"/>
    <w:rsid w:val="0047422A"/>
    <w:rsid w:val="00474BBB"/>
    <w:rsid w:val="00474DC8"/>
    <w:rsid w:val="00475435"/>
    <w:rsid w:val="004759CF"/>
    <w:rsid w:val="00475D7F"/>
    <w:rsid w:val="00476C77"/>
    <w:rsid w:val="00477EFB"/>
    <w:rsid w:val="00477FB5"/>
    <w:rsid w:val="00480B52"/>
    <w:rsid w:val="00481196"/>
    <w:rsid w:val="004819E1"/>
    <w:rsid w:val="0048439A"/>
    <w:rsid w:val="004848D7"/>
    <w:rsid w:val="0048577C"/>
    <w:rsid w:val="004867A0"/>
    <w:rsid w:val="0048690C"/>
    <w:rsid w:val="00492328"/>
    <w:rsid w:val="00492A6F"/>
    <w:rsid w:val="00492EAA"/>
    <w:rsid w:val="004931B2"/>
    <w:rsid w:val="00493655"/>
    <w:rsid w:val="00493A50"/>
    <w:rsid w:val="00493AD2"/>
    <w:rsid w:val="004968F7"/>
    <w:rsid w:val="0049713D"/>
    <w:rsid w:val="004972A3"/>
    <w:rsid w:val="004A05E9"/>
    <w:rsid w:val="004A07A6"/>
    <w:rsid w:val="004A0B44"/>
    <w:rsid w:val="004A6BA0"/>
    <w:rsid w:val="004A79B4"/>
    <w:rsid w:val="004B0357"/>
    <w:rsid w:val="004B4375"/>
    <w:rsid w:val="004B5ADF"/>
    <w:rsid w:val="004B7627"/>
    <w:rsid w:val="004C1829"/>
    <w:rsid w:val="004C2AB0"/>
    <w:rsid w:val="004C3421"/>
    <w:rsid w:val="004C7EAC"/>
    <w:rsid w:val="004C7F65"/>
    <w:rsid w:val="004D1845"/>
    <w:rsid w:val="004D1BBE"/>
    <w:rsid w:val="004D2CF3"/>
    <w:rsid w:val="004D3250"/>
    <w:rsid w:val="004D33DC"/>
    <w:rsid w:val="004D539E"/>
    <w:rsid w:val="004E1FEF"/>
    <w:rsid w:val="004E220A"/>
    <w:rsid w:val="004E2CDD"/>
    <w:rsid w:val="004E4655"/>
    <w:rsid w:val="004E4FC8"/>
    <w:rsid w:val="004E69DB"/>
    <w:rsid w:val="004F1A9A"/>
    <w:rsid w:val="004F207C"/>
    <w:rsid w:val="004F2193"/>
    <w:rsid w:val="004F25CD"/>
    <w:rsid w:val="004F5014"/>
    <w:rsid w:val="004F5470"/>
    <w:rsid w:val="004F69D9"/>
    <w:rsid w:val="00500CD8"/>
    <w:rsid w:val="00500DF9"/>
    <w:rsid w:val="00504745"/>
    <w:rsid w:val="00504D2A"/>
    <w:rsid w:val="005055EB"/>
    <w:rsid w:val="00505BD6"/>
    <w:rsid w:val="00506F3D"/>
    <w:rsid w:val="00507F1B"/>
    <w:rsid w:val="00512892"/>
    <w:rsid w:val="00513282"/>
    <w:rsid w:val="0051405C"/>
    <w:rsid w:val="005144B3"/>
    <w:rsid w:val="00516E99"/>
    <w:rsid w:val="00516ED8"/>
    <w:rsid w:val="00517942"/>
    <w:rsid w:val="005200C3"/>
    <w:rsid w:val="00520F6B"/>
    <w:rsid w:val="00523890"/>
    <w:rsid w:val="00524168"/>
    <w:rsid w:val="00525A18"/>
    <w:rsid w:val="0052669F"/>
    <w:rsid w:val="005304FA"/>
    <w:rsid w:val="00531D35"/>
    <w:rsid w:val="00532C67"/>
    <w:rsid w:val="00536DC8"/>
    <w:rsid w:val="00537656"/>
    <w:rsid w:val="00537AE5"/>
    <w:rsid w:val="005420D9"/>
    <w:rsid w:val="00543908"/>
    <w:rsid w:val="005439BA"/>
    <w:rsid w:val="005442DD"/>
    <w:rsid w:val="00555081"/>
    <w:rsid w:val="00555BC0"/>
    <w:rsid w:val="00555C12"/>
    <w:rsid w:val="00556573"/>
    <w:rsid w:val="00557E80"/>
    <w:rsid w:val="00561759"/>
    <w:rsid w:val="00562C1A"/>
    <w:rsid w:val="0056396D"/>
    <w:rsid w:val="0056520C"/>
    <w:rsid w:val="00566778"/>
    <w:rsid w:val="00567C3D"/>
    <w:rsid w:val="005702EA"/>
    <w:rsid w:val="00570DA1"/>
    <w:rsid w:val="00574D3C"/>
    <w:rsid w:val="00574FE1"/>
    <w:rsid w:val="00575490"/>
    <w:rsid w:val="00577B09"/>
    <w:rsid w:val="00580654"/>
    <w:rsid w:val="00581193"/>
    <w:rsid w:val="00581BD3"/>
    <w:rsid w:val="00582DE6"/>
    <w:rsid w:val="00583798"/>
    <w:rsid w:val="00583888"/>
    <w:rsid w:val="005845FB"/>
    <w:rsid w:val="00586340"/>
    <w:rsid w:val="005865AF"/>
    <w:rsid w:val="0059018C"/>
    <w:rsid w:val="00591519"/>
    <w:rsid w:val="005927E8"/>
    <w:rsid w:val="005948BB"/>
    <w:rsid w:val="00596ECB"/>
    <w:rsid w:val="005978D6"/>
    <w:rsid w:val="005A0397"/>
    <w:rsid w:val="005A39A1"/>
    <w:rsid w:val="005A4451"/>
    <w:rsid w:val="005A4EA2"/>
    <w:rsid w:val="005A5739"/>
    <w:rsid w:val="005A5A1B"/>
    <w:rsid w:val="005A71E4"/>
    <w:rsid w:val="005B054A"/>
    <w:rsid w:val="005B0874"/>
    <w:rsid w:val="005B2175"/>
    <w:rsid w:val="005B28C3"/>
    <w:rsid w:val="005B2AB0"/>
    <w:rsid w:val="005B3711"/>
    <w:rsid w:val="005B3E91"/>
    <w:rsid w:val="005B45D9"/>
    <w:rsid w:val="005B65F5"/>
    <w:rsid w:val="005B7D31"/>
    <w:rsid w:val="005C03FD"/>
    <w:rsid w:val="005C07E2"/>
    <w:rsid w:val="005C134E"/>
    <w:rsid w:val="005C14F7"/>
    <w:rsid w:val="005C27BB"/>
    <w:rsid w:val="005C41F3"/>
    <w:rsid w:val="005C487C"/>
    <w:rsid w:val="005D0BDE"/>
    <w:rsid w:val="005D0EC9"/>
    <w:rsid w:val="005D1B79"/>
    <w:rsid w:val="005D29F4"/>
    <w:rsid w:val="005D304E"/>
    <w:rsid w:val="005D3C76"/>
    <w:rsid w:val="005D5FEE"/>
    <w:rsid w:val="005D79B8"/>
    <w:rsid w:val="005D7A69"/>
    <w:rsid w:val="005E0242"/>
    <w:rsid w:val="005E03C1"/>
    <w:rsid w:val="005E0FFD"/>
    <w:rsid w:val="005E128C"/>
    <w:rsid w:val="005E340C"/>
    <w:rsid w:val="005E3B97"/>
    <w:rsid w:val="005E6058"/>
    <w:rsid w:val="005E6E34"/>
    <w:rsid w:val="005F37FF"/>
    <w:rsid w:val="005F5BFE"/>
    <w:rsid w:val="005F6F51"/>
    <w:rsid w:val="00600016"/>
    <w:rsid w:val="00601A55"/>
    <w:rsid w:val="00601CBD"/>
    <w:rsid w:val="00601F42"/>
    <w:rsid w:val="0060584F"/>
    <w:rsid w:val="00606D11"/>
    <w:rsid w:val="00607DA5"/>
    <w:rsid w:val="00613608"/>
    <w:rsid w:val="00615522"/>
    <w:rsid w:val="00616331"/>
    <w:rsid w:val="00616F4A"/>
    <w:rsid w:val="0061702E"/>
    <w:rsid w:val="0062153A"/>
    <w:rsid w:val="00621682"/>
    <w:rsid w:val="00623709"/>
    <w:rsid w:val="00623D13"/>
    <w:rsid w:val="006248E2"/>
    <w:rsid w:val="00624A10"/>
    <w:rsid w:val="00625A11"/>
    <w:rsid w:val="00625D74"/>
    <w:rsid w:val="0062680A"/>
    <w:rsid w:val="006300A0"/>
    <w:rsid w:val="00631E40"/>
    <w:rsid w:val="006338A0"/>
    <w:rsid w:val="00635F59"/>
    <w:rsid w:val="00636550"/>
    <w:rsid w:val="0064039C"/>
    <w:rsid w:val="00640489"/>
    <w:rsid w:val="00640CFF"/>
    <w:rsid w:val="006411F6"/>
    <w:rsid w:val="006444A6"/>
    <w:rsid w:val="0064513B"/>
    <w:rsid w:val="00645178"/>
    <w:rsid w:val="00645855"/>
    <w:rsid w:val="00645CA3"/>
    <w:rsid w:val="006463B2"/>
    <w:rsid w:val="006470DF"/>
    <w:rsid w:val="0064751F"/>
    <w:rsid w:val="0064763A"/>
    <w:rsid w:val="00647799"/>
    <w:rsid w:val="0064791B"/>
    <w:rsid w:val="00650754"/>
    <w:rsid w:val="006543AA"/>
    <w:rsid w:val="00654679"/>
    <w:rsid w:val="00654FE7"/>
    <w:rsid w:val="00655389"/>
    <w:rsid w:val="00656372"/>
    <w:rsid w:val="00657D7B"/>
    <w:rsid w:val="00661643"/>
    <w:rsid w:val="00661706"/>
    <w:rsid w:val="006627E0"/>
    <w:rsid w:val="00662BA5"/>
    <w:rsid w:val="00663314"/>
    <w:rsid w:val="006649C6"/>
    <w:rsid w:val="00664ACD"/>
    <w:rsid w:val="0066650B"/>
    <w:rsid w:val="00667905"/>
    <w:rsid w:val="006742FD"/>
    <w:rsid w:val="00676914"/>
    <w:rsid w:val="006816A9"/>
    <w:rsid w:val="0068174B"/>
    <w:rsid w:val="00681BCD"/>
    <w:rsid w:val="00683B0D"/>
    <w:rsid w:val="006847F9"/>
    <w:rsid w:val="00684ABD"/>
    <w:rsid w:val="00684D69"/>
    <w:rsid w:val="0068793B"/>
    <w:rsid w:val="006922D9"/>
    <w:rsid w:val="006931C3"/>
    <w:rsid w:val="00694205"/>
    <w:rsid w:val="006959A3"/>
    <w:rsid w:val="006A0D26"/>
    <w:rsid w:val="006A19B3"/>
    <w:rsid w:val="006A2B9C"/>
    <w:rsid w:val="006A61CE"/>
    <w:rsid w:val="006A628C"/>
    <w:rsid w:val="006B2C4C"/>
    <w:rsid w:val="006B3E3A"/>
    <w:rsid w:val="006B3F30"/>
    <w:rsid w:val="006B42DA"/>
    <w:rsid w:val="006B43AB"/>
    <w:rsid w:val="006B5787"/>
    <w:rsid w:val="006C0AD5"/>
    <w:rsid w:val="006C0E9A"/>
    <w:rsid w:val="006C25C1"/>
    <w:rsid w:val="006C4545"/>
    <w:rsid w:val="006C46DE"/>
    <w:rsid w:val="006C5571"/>
    <w:rsid w:val="006C5A7D"/>
    <w:rsid w:val="006C63F0"/>
    <w:rsid w:val="006D0B6D"/>
    <w:rsid w:val="006D1082"/>
    <w:rsid w:val="006D1383"/>
    <w:rsid w:val="006D1394"/>
    <w:rsid w:val="006D21E0"/>
    <w:rsid w:val="006D280E"/>
    <w:rsid w:val="006D30ED"/>
    <w:rsid w:val="006D3A78"/>
    <w:rsid w:val="006D4158"/>
    <w:rsid w:val="006D4926"/>
    <w:rsid w:val="006D5ECF"/>
    <w:rsid w:val="006D6B3E"/>
    <w:rsid w:val="006D6E30"/>
    <w:rsid w:val="006E0D05"/>
    <w:rsid w:val="006E3949"/>
    <w:rsid w:val="006E41A8"/>
    <w:rsid w:val="006E5172"/>
    <w:rsid w:val="006E537C"/>
    <w:rsid w:val="006E6D7A"/>
    <w:rsid w:val="006E6D8C"/>
    <w:rsid w:val="006F1B8E"/>
    <w:rsid w:val="006F1CDF"/>
    <w:rsid w:val="006F275B"/>
    <w:rsid w:val="006F4FDB"/>
    <w:rsid w:val="006F7B38"/>
    <w:rsid w:val="006F7D01"/>
    <w:rsid w:val="006F7DAB"/>
    <w:rsid w:val="007022CC"/>
    <w:rsid w:val="007031AB"/>
    <w:rsid w:val="007044B7"/>
    <w:rsid w:val="007047E8"/>
    <w:rsid w:val="00705FEF"/>
    <w:rsid w:val="00712D80"/>
    <w:rsid w:val="00713776"/>
    <w:rsid w:val="00714819"/>
    <w:rsid w:val="007224C0"/>
    <w:rsid w:val="007244F5"/>
    <w:rsid w:val="00725142"/>
    <w:rsid w:val="00725A5B"/>
    <w:rsid w:val="00726A58"/>
    <w:rsid w:val="00731425"/>
    <w:rsid w:val="007335EB"/>
    <w:rsid w:val="007373D8"/>
    <w:rsid w:val="00737AF0"/>
    <w:rsid w:val="00740166"/>
    <w:rsid w:val="00741230"/>
    <w:rsid w:val="00742558"/>
    <w:rsid w:val="00744678"/>
    <w:rsid w:val="007467BB"/>
    <w:rsid w:val="00746B12"/>
    <w:rsid w:val="00747D87"/>
    <w:rsid w:val="00751BE0"/>
    <w:rsid w:val="00752E60"/>
    <w:rsid w:val="0075327C"/>
    <w:rsid w:val="00753352"/>
    <w:rsid w:val="00756FFE"/>
    <w:rsid w:val="00757E71"/>
    <w:rsid w:val="0076525F"/>
    <w:rsid w:val="00767667"/>
    <w:rsid w:val="00767C61"/>
    <w:rsid w:val="00767CF6"/>
    <w:rsid w:val="00770531"/>
    <w:rsid w:val="00774E62"/>
    <w:rsid w:val="00775675"/>
    <w:rsid w:val="0077602A"/>
    <w:rsid w:val="0077668A"/>
    <w:rsid w:val="007774EF"/>
    <w:rsid w:val="00777F7C"/>
    <w:rsid w:val="00780D93"/>
    <w:rsid w:val="00782DEC"/>
    <w:rsid w:val="007841F0"/>
    <w:rsid w:val="0078700F"/>
    <w:rsid w:val="00787EA4"/>
    <w:rsid w:val="00791683"/>
    <w:rsid w:val="00792689"/>
    <w:rsid w:val="00792D22"/>
    <w:rsid w:val="00794FD3"/>
    <w:rsid w:val="0079639B"/>
    <w:rsid w:val="00797ED1"/>
    <w:rsid w:val="007A0B43"/>
    <w:rsid w:val="007A219E"/>
    <w:rsid w:val="007A241B"/>
    <w:rsid w:val="007A6080"/>
    <w:rsid w:val="007A769B"/>
    <w:rsid w:val="007B0C0D"/>
    <w:rsid w:val="007B386C"/>
    <w:rsid w:val="007B403D"/>
    <w:rsid w:val="007B4765"/>
    <w:rsid w:val="007C02CE"/>
    <w:rsid w:val="007C04F0"/>
    <w:rsid w:val="007C0DEB"/>
    <w:rsid w:val="007C3BF4"/>
    <w:rsid w:val="007C4245"/>
    <w:rsid w:val="007C518C"/>
    <w:rsid w:val="007C52CE"/>
    <w:rsid w:val="007C5AF6"/>
    <w:rsid w:val="007C6358"/>
    <w:rsid w:val="007C6406"/>
    <w:rsid w:val="007C787E"/>
    <w:rsid w:val="007D111F"/>
    <w:rsid w:val="007D13A3"/>
    <w:rsid w:val="007D2C06"/>
    <w:rsid w:val="007D590F"/>
    <w:rsid w:val="007E1666"/>
    <w:rsid w:val="007E60BC"/>
    <w:rsid w:val="007E6A25"/>
    <w:rsid w:val="007E6FA3"/>
    <w:rsid w:val="007F2C44"/>
    <w:rsid w:val="007F33DF"/>
    <w:rsid w:val="007F4AFD"/>
    <w:rsid w:val="007F5276"/>
    <w:rsid w:val="007F57A8"/>
    <w:rsid w:val="007F5DC7"/>
    <w:rsid w:val="007F70A2"/>
    <w:rsid w:val="0080073D"/>
    <w:rsid w:val="008010BF"/>
    <w:rsid w:val="008019BD"/>
    <w:rsid w:val="008019CE"/>
    <w:rsid w:val="008049AF"/>
    <w:rsid w:val="00804D7C"/>
    <w:rsid w:val="008051C3"/>
    <w:rsid w:val="0080573F"/>
    <w:rsid w:val="00813349"/>
    <w:rsid w:val="00813446"/>
    <w:rsid w:val="00813B69"/>
    <w:rsid w:val="00814102"/>
    <w:rsid w:val="00814F43"/>
    <w:rsid w:val="00815F01"/>
    <w:rsid w:val="00817979"/>
    <w:rsid w:val="00817F10"/>
    <w:rsid w:val="00821B46"/>
    <w:rsid w:val="0082461D"/>
    <w:rsid w:val="00825151"/>
    <w:rsid w:val="008255B5"/>
    <w:rsid w:val="008269F5"/>
    <w:rsid w:val="008276BF"/>
    <w:rsid w:val="00827FAF"/>
    <w:rsid w:val="00830DF5"/>
    <w:rsid w:val="00834C8E"/>
    <w:rsid w:val="0083702D"/>
    <w:rsid w:val="00837C8E"/>
    <w:rsid w:val="0084045F"/>
    <w:rsid w:val="00840540"/>
    <w:rsid w:val="00843786"/>
    <w:rsid w:val="00843B87"/>
    <w:rsid w:val="00843E13"/>
    <w:rsid w:val="008443BE"/>
    <w:rsid w:val="0084450E"/>
    <w:rsid w:val="00850711"/>
    <w:rsid w:val="00850925"/>
    <w:rsid w:val="008513C3"/>
    <w:rsid w:val="008515DA"/>
    <w:rsid w:val="00853B39"/>
    <w:rsid w:val="00854690"/>
    <w:rsid w:val="00855FCE"/>
    <w:rsid w:val="00857114"/>
    <w:rsid w:val="0085797C"/>
    <w:rsid w:val="00861669"/>
    <w:rsid w:val="00863748"/>
    <w:rsid w:val="0086723E"/>
    <w:rsid w:val="0086762D"/>
    <w:rsid w:val="00867FDE"/>
    <w:rsid w:val="00870634"/>
    <w:rsid w:val="00870BA4"/>
    <w:rsid w:val="00872C19"/>
    <w:rsid w:val="00872DE0"/>
    <w:rsid w:val="00875485"/>
    <w:rsid w:val="0087552A"/>
    <w:rsid w:val="00881833"/>
    <w:rsid w:val="00881BE6"/>
    <w:rsid w:val="00882078"/>
    <w:rsid w:val="0088241B"/>
    <w:rsid w:val="0088462F"/>
    <w:rsid w:val="00884AE8"/>
    <w:rsid w:val="00886E3A"/>
    <w:rsid w:val="00890DBE"/>
    <w:rsid w:val="00890E47"/>
    <w:rsid w:val="00892D36"/>
    <w:rsid w:val="00893C32"/>
    <w:rsid w:val="008955A4"/>
    <w:rsid w:val="00896549"/>
    <w:rsid w:val="0089695B"/>
    <w:rsid w:val="0089712D"/>
    <w:rsid w:val="008A0278"/>
    <w:rsid w:val="008A0A69"/>
    <w:rsid w:val="008A0C95"/>
    <w:rsid w:val="008A1010"/>
    <w:rsid w:val="008A1684"/>
    <w:rsid w:val="008A177B"/>
    <w:rsid w:val="008A1E6E"/>
    <w:rsid w:val="008A5126"/>
    <w:rsid w:val="008B3D05"/>
    <w:rsid w:val="008B4871"/>
    <w:rsid w:val="008B5329"/>
    <w:rsid w:val="008B5F62"/>
    <w:rsid w:val="008B6429"/>
    <w:rsid w:val="008B65A2"/>
    <w:rsid w:val="008B6F7A"/>
    <w:rsid w:val="008B73C0"/>
    <w:rsid w:val="008B73DB"/>
    <w:rsid w:val="008C00E7"/>
    <w:rsid w:val="008C0132"/>
    <w:rsid w:val="008C1045"/>
    <w:rsid w:val="008C173A"/>
    <w:rsid w:val="008C195E"/>
    <w:rsid w:val="008C19EF"/>
    <w:rsid w:val="008C1CCA"/>
    <w:rsid w:val="008C4A9C"/>
    <w:rsid w:val="008C6429"/>
    <w:rsid w:val="008D090F"/>
    <w:rsid w:val="008D3F5B"/>
    <w:rsid w:val="008D4E07"/>
    <w:rsid w:val="008D6805"/>
    <w:rsid w:val="008D7421"/>
    <w:rsid w:val="008E0036"/>
    <w:rsid w:val="008E209E"/>
    <w:rsid w:val="008E32DE"/>
    <w:rsid w:val="008E5E65"/>
    <w:rsid w:val="008F05F6"/>
    <w:rsid w:val="008F1F05"/>
    <w:rsid w:val="008F3108"/>
    <w:rsid w:val="008F513F"/>
    <w:rsid w:val="008F5643"/>
    <w:rsid w:val="008F655A"/>
    <w:rsid w:val="008F71F4"/>
    <w:rsid w:val="008F7380"/>
    <w:rsid w:val="00900326"/>
    <w:rsid w:val="0090166D"/>
    <w:rsid w:val="00902996"/>
    <w:rsid w:val="00903D08"/>
    <w:rsid w:val="00906133"/>
    <w:rsid w:val="00907C08"/>
    <w:rsid w:val="00910079"/>
    <w:rsid w:val="0091023B"/>
    <w:rsid w:val="009103F7"/>
    <w:rsid w:val="00910530"/>
    <w:rsid w:val="00911B04"/>
    <w:rsid w:val="00911CA2"/>
    <w:rsid w:val="00913DB0"/>
    <w:rsid w:val="00914791"/>
    <w:rsid w:val="00916732"/>
    <w:rsid w:val="009173F3"/>
    <w:rsid w:val="00920CB6"/>
    <w:rsid w:val="00921FC1"/>
    <w:rsid w:val="00922C85"/>
    <w:rsid w:val="0092648F"/>
    <w:rsid w:val="00927130"/>
    <w:rsid w:val="0093472F"/>
    <w:rsid w:val="00934AF3"/>
    <w:rsid w:val="00934F4A"/>
    <w:rsid w:val="009353F3"/>
    <w:rsid w:val="0093632A"/>
    <w:rsid w:val="00941586"/>
    <w:rsid w:val="0094303D"/>
    <w:rsid w:val="00943AA6"/>
    <w:rsid w:val="00944D8D"/>
    <w:rsid w:val="0094514C"/>
    <w:rsid w:val="009456A4"/>
    <w:rsid w:val="0094644B"/>
    <w:rsid w:val="009475CD"/>
    <w:rsid w:val="009546F1"/>
    <w:rsid w:val="00957ECA"/>
    <w:rsid w:val="009605C5"/>
    <w:rsid w:val="00964E19"/>
    <w:rsid w:val="00965FB5"/>
    <w:rsid w:val="00966C00"/>
    <w:rsid w:val="00966C1E"/>
    <w:rsid w:val="00966EA5"/>
    <w:rsid w:val="00966F10"/>
    <w:rsid w:val="00970196"/>
    <w:rsid w:val="00971A92"/>
    <w:rsid w:val="00972823"/>
    <w:rsid w:val="00972B01"/>
    <w:rsid w:val="00972E56"/>
    <w:rsid w:val="0097358D"/>
    <w:rsid w:val="00973FA7"/>
    <w:rsid w:val="009803AF"/>
    <w:rsid w:val="0098189D"/>
    <w:rsid w:val="00981F5E"/>
    <w:rsid w:val="009841C9"/>
    <w:rsid w:val="00985339"/>
    <w:rsid w:val="00987BC4"/>
    <w:rsid w:val="00987BF5"/>
    <w:rsid w:val="009909E6"/>
    <w:rsid w:val="009918CD"/>
    <w:rsid w:val="00991E03"/>
    <w:rsid w:val="009940B8"/>
    <w:rsid w:val="009954EA"/>
    <w:rsid w:val="00995FB3"/>
    <w:rsid w:val="00996DC9"/>
    <w:rsid w:val="009A0982"/>
    <w:rsid w:val="009A1EC3"/>
    <w:rsid w:val="009A22EC"/>
    <w:rsid w:val="009A561A"/>
    <w:rsid w:val="009A6208"/>
    <w:rsid w:val="009B00EA"/>
    <w:rsid w:val="009B1DC7"/>
    <w:rsid w:val="009B373B"/>
    <w:rsid w:val="009B3D8D"/>
    <w:rsid w:val="009B6161"/>
    <w:rsid w:val="009C0422"/>
    <w:rsid w:val="009C212B"/>
    <w:rsid w:val="009C285C"/>
    <w:rsid w:val="009C3181"/>
    <w:rsid w:val="009C33EF"/>
    <w:rsid w:val="009C3A63"/>
    <w:rsid w:val="009C3C07"/>
    <w:rsid w:val="009C572B"/>
    <w:rsid w:val="009C6376"/>
    <w:rsid w:val="009D1374"/>
    <w:rsid w:val="009D1EC2"/>
    <w:rsid w:val="009D453A"/>
    <w:rsid w:val="009D4BDF"/>
    <w:rsid w:val="009D54D8"/>
    <w:rsid w:val="009D5C62"/>
    <w:rsid w:val="009E0E1B"/>
    <w:rsid w:val="009E1A35"/>
    <w:rsid w:val="009E2093"/>
    <w:rsid w:val="009E3CB8"/>
    <w:rsid w:val="009E45AF"/>
    <w:rsid w:val="009E47D8"/>
    <w:rsid w:val="009E6EEC"/>
    <w:rsid w:val="009E6F5A"/>
    <w:rsid w:val="009F012A"/>
    <w:rsid w:val="009F251E"/>
    <w:rsid w:val="009F2F02"/>
    <w:rsid w:val="009F37FC"/>
    <w:rsid w:val="009F3CB4"/>
    <w:rsid w:val="009F4ED5"/>
    <w:rsid w:val="009F70AB"/>
    <w:rsid w:val="009F79CE"/>
    <w:rsid w:val="00A0246F"/>
    <w:rsid w:val="00A0291B"/>
    <w:rsid w:val="00A03050"/>
    <w:rsid w:val="00A03C1D"/>
    <w:rsid w:val="00A05D83"/>
    <w:rsid w:val="00A062A7"/>
    <w:rsid w:val="00A06D0D"/>
    <w:rsid w:val="00A07A83"/>
    <w:rsid w:val="00A07CF9"/>
    <w:rsid w:val="00A11E47"/>
    <w:rsid w:val="00A12117"/>
    <w:rsid w:val="00A138E5"/>
    <w:rsid w:val="00A158E4"/>
    <w:rsid w:val="00A16981"/>
    <w:rsid w:val="00A212E3"/>
    <w:rsid w:val="00A21C50"/>
    <w:rsid w:val="00A22F67"/>
    <w:rsid w:val="00A23C9A"/>
    <w:rsid w:val="00A25F75"/>
    <w:rsid w:val="00A26B43"/>
    <w:rsid w:val="00A30705"/>
    <w:rsid w:val="00A308E6"/>
    <w:rsid w:val="00A30FF0"/>
    <w:rsid w:val="00A313E4"/>
    <w:rsid w:val="00A3292A"/>
    <w:rsid w:val="00A33870"/>
    <w:rsid w:val="00A33D31"/>
    <w:rsid w:val="00A352DC"/>
    <w:rsid w:val="00A365E4"/>
    <w:rsid w:val="00A3793E"/>
    <w:rsid w:val="00A379E7"/>
    <w:rsid w:val="00A40C53"/>
    <w:rsid w:val="00A412B7"/>
    <w:rsid w:val="00A446E8"/>
    <w:rsid w:val="00A465FE"/>
    <w:rsid w:val="00A466B8"/>
    <w:rsid w:val="00A47A0E"/>
    <w:rsid w:val="00A52DAD"/>
    <w:rsid w:val="00A536C4"/>
    <w:rsid w:val="00A5387A"/>
    <w:rsid w:val="00A546DF"/>
    <w:rsid w:val="00A557BC"/>
    <w:rsid w:val="00A60247"/>
    <w:rsid w:val="00A607D8"/>
    <w:rsid w:val="00A61B96"/>
    <w:rsid w:val="00A6277E"/>
    <w:rsid w:val="00A63507"/>
    <w:rsid w:val="00A64E63"/>
    <w:rsid w:val="00A70E8A"/>
    <w:rsid w:val="00A73B20"/>
    <w:rsid w:val="00A75B32"/>
    <w:rsid w:val="00A7682A"/>
    <w:rsid w:val="00A7692B"/>
    <w:rsid w:val="00A7732E"/>
    <w:rsid w:val="00A77C98"/>
    <w:rsid w:val="00A8167F"/>
    <w:rsid w:val="00A86133"/>
    <w:rsid w:val="00A908B2"/>
    <w:rsid w:val="00A93279"/>
    <w:rsid w:val="00A94D04"/>
    <w:rsid w:val="00A97F2E"/>
    <w:rsid w:val="00AA25FA"/>
    <w:rsid w:val="00AA2920"/>
    <w:rsid w:val="00AA2A67"/>
    <w:rsid w:val="00AA2EA7"/>
    <w:rsid w:val="00AA2F1B"/>
    <w:rsid w:val="00AA3809"/>
    <w:rsid w:val="00AB0DEE"/>
    <w:rsid w:val="00AB12DD"/>
    <w:rsid w:val="00AB3CED"/>
    <w:rsid w:val="00AB4AF2"/>
    <w:rsid w:val="00AB5816"/>
    <w:rsid w:val="00AB6F4E"/>
    <w:rsid w:val="00AB7460"/>
    <w:rsid w:val="00AC1578"/>
    <w:rsid w:val="00AC16D7"/>
    <w:rsid w:val="00AC1E78"/>
    <w:rsid w:val="00AC46B7"/>
    <w:rsid w:val="00AC60BB"/>
    <w:rsid w:val="00AC6B9F"/>
    <w:rsid w:val="00AC7193"/>
    <w:rsid w:val="00AC7C3F"/>
    <w:rsid w:val="00AD0814"/>
    <w:rsid w:val="00AD1857"/>
    <w:rsid w:val="00AD1D72"/>
    <w:rsid w:val="00AD352A"/>
    <w:rsid w:val="00AD4266"/>
    <w:rsid w:val="00AD5B30"/>
    <w:rsid w:val="00AE025C"/>
    <w:rsid w:val="00AE0433"/>
    <w:rsid w:val="00AE1240"/>
    <w:rsid w:val="00AE32B8"/>
    <w:rsid w:val="00AE4CED"/>
    <w:rsid w:val="00AE583E"/>
    <w:rsid w:val="00AE64F2"/>
    <w:rsid w:val="00AE6E43"/>
    <w:rsid w:val="00AF0150"/>
    <w:rsid w:val="00AF13EC"/>
    <w:rsid w:val="00AF7481"/>
    <w:rsid w:val="00AF7C15"/>
    <w:rsid w:val="00AF7C83"/>
    <w:rsid w:val="00B00726"/>
    <w:rsid w:val="00B00EE8"/>
    <w:rsid w:val="00B02185"/>
    <w:rsid w:val="00B02997"/>
    <w:rsid w:val="00B07A59"/>
    <w:rsid w:val="00B12827"/>
    <w:rsid w:val="00B12CA2"/>
    <w:rsid w:val="00B12FD6"/>
    <w:rsid w:val="00B132A5"/>
    <w:rsid w:val="00B13FFF"/>
    <w:rsid w:val="00B14D79"/>
    <w:rsid w:val="00B216CA"/>
    <w:rsid w:val="00B2248C"/>
    <w:rsid w:val="00B22B69"/>
    <w:rsid w:val="00B22E32"/>
    <w:rsid w:val="00B23B7B"/>
    <w:rsid w:val="00B26F1B"/>
    <w:rsid w:val="00B27C42"/>
    <w:rsid w:val="00B27E04"/>
    <w:rsid w:val="00B3016F"/>
    <w:rsid w:val="00B30480"/>
    <w:rsid w:val="00B31101"/>
    <w:rsid w:val="00B33A64"/>
    <w:rsid w:val="00B36908"/>
    <w:rsid w:val="00B43826"/>
    <w:rsid w:val="00B44511"/>
    <w:rsid w:val="00B45321"/>
    <w:rsid w:val="00B47041"/>
    <w:rsid w:val="00B51498"/>
    <w:rsid w:val="00B53417"/>
    <w:rsid w:val="00B55BBA"/>
    <w:rsid w:val="00B57547"/>
    <w:rsid w:val="00B57787"/>
    <w:rsid w:val="00B610F1"/>
    <w:rsid w:val="00B64CC8"/>
    <w:rsid w:val="00B65318"/>
    <w:rsid w:val="00B666A4"/>
    <w:rsid w:val="00B72323"/>
    <w:rsid w:val="00B72C5B"/>
    <w:rsid w:val="00B73485"/>
    <w:rsid w:val="00B74ECD"/>
    <w:rsid w:val="00B75900"/>
    <w:rsid w:val="00B76E8D"/>
    <w:rsid w:val="00B7784E"/>
    <w:rsid w:val="00B808E4"/>
    <w:rsid w:val="00B80F9E"/>
    <w:rsid w:val="00B810EA"/>
    <w:rsid w:val="00B837A6"/>
    <w:rsid w:val="00B84A18"/>
    <w:rsid w:val="00B85214"/>
    <w:rsid w:val="00B87274"/>
    <w:rsid w:val="00B919B2"/>
    <w:rsid w:val="00B9306D"/>
    <w:rsid w:val="00B95C6A"/>
    <w:rsid w:val="00B9781E"/>
    <w:rsid w:val="00BA112D"/>
    <w:rsid w:val="00BA1BD8"/>
    <w:rsid w:val="00BA2936"/>
    <w:rsid w:val="00BA41C7"/>
    <w:rsid w:val="00BA6963"/>
    <w:rsid w:val="00BB1117"/>
    <w:rsid w:val="00BB2A1C"/>
    <w:rsid w:val="00BB2E9A"/>
    <w:rsid w:val="00BB337C"/>
    <w:rsid w:val="00BB6D62"/>
    <w:rsid w:val="00BB6F2F"/>
    <w:rsid w:val="00BC022F"/>
    <w:rsid w:val="00BC049D"/>
    <w:rsid w:val="00BC0CB4"/>
    <w:rsid w:val="00BC1809"/>
    <w:rsid w:val="00BC4380"/>
    <w:rsid w:val="00BC56B2"/>
    <w:rsid w:val="00BC61F3"/>
    <w:rsid w:val="00BC6D57"/>
    <w:rsid w:val="00BC6FEF"/>
    <w:rsid w:val="00BC7A6E"/>
    <w:rsid w:val="00BD270C"/>
    <w:rsid w:val="00BD2E00"/>
    <w:rsid w:val="00BD596B"/>
    <w:rsid w:val="00BE12A2"/>
    <w:rsid w:val="00BE12EC"/>
    <w:rsid w:val="00BE1544"/>
    <w:rsid w:val="00BE1BFB"/>
    <w:rsid w:val="00BE23EB"/>
    <w:rsid w:val="00BE456E"/>
    <w:rsid w:val="00BE5266"/>
    <w:rsid w:val="00BE56D8"/>
    <w:rsid w:val="00BE5970"/>
    <w:rsid w:val="00BE767A"/>
    <w:rsid w:val="00BF092B"/>
    <w:rsid w:val="00BF0CA2"/>
    <w:rsid w:val="00BF13DC"/>
    <w:rsid w:val="00BF224D"/>
    <w:rsid w:val="00BF2979"/>
    <w:rsid w:val="00BF5F8C"/>
    <w:rsid w:val="00BF6CDF"/>
    <w:rsid w:val="00BF6D07"/>
    <w:rsid w:val="00BF7F86"/>
    <w:rsid w:val="00C00260"/>
    <w:rsid w:val="00C004FE"/>
    <w:rsid w:val="00C020BA"/>
    <w:rsid w:val="00C020F3"/>
    <w:rsid w:val="00C04269"/>
    <w:rsid w:val="00C04E98"/>
    <w:rsid w:val="00C05223"/>
    <w:rsid w:val="00C0600A"/>
    <w:rsid w:val="00C07BE4"/>
    <w:rsid w:val="00C118F6"/>
    <w:rsid w:val="00C12949"/>
    <w:rsid w:val="00C12A40"/>
    <w:rsid w:val="00C12ACE"/>
    <w:rsid w:val="00C142C5"/>
    <w:rsid w:val="00C146F2"/>
    <w:rsid w:val="00C221A9"/>
    <w:rsid w:val="00C22C56"/>
    <w:rsid w:val="00C23ADA"/>
    <w:rsid w:val="00C260D0"/>
    <w:rsid w:val="00C268B4"/>
    <w:rsid w:val="00C27F70"/>
    <w:rsid w:val="00C27FBE"/>
    <w:rsid w:val="00C30500"/>
    <w:rsid w:val="00C33139"/>
    <w:rsid w:val="00C33E1B"/>
    <w:rsid w:val="00C35788"/>
    <w:rsid w:val="00C36FB0"/>
    <w:rsid w:val="00C37E7C"/>
    <w:rsid w:val="00C408CB"/>
    <w:rsid w:val="00C41B83"/>
    <w:rsid w:val="00C44988"/>
    <w:rsid w:val="00C474EA"/>
    <w:rsid w:val="00C5003A"/>
    <w:rsid w:val="00C505C3"/>
    <w:rsid w:val="00C506BF"/>
    <w:rsid w:val="00C51171"/>
    <w:rsid w:val="00C538D6"/>
    <w:rsid w:val="00C545F2"/>
    <w:rsid w:val="00C555E4"/>
    <w:rsid w:val="00C62AB7"/>
    <w:rsid w:val="00C636FB"/>
    <w:rsid w:val="00C64CCE"/>
    <w:rsid w:val="00C64DE7"/>
    <w:rsid w:val="00C71002"/>
    <w:rsid w:val="00C729A7"/>
    <w:rsid w:val="00C72DA0"/>
    <w:rsid w:val="00C744C7"/>
    <w:rsid w:val="00C756F8"/>
    <w:rsid w:val="00C75D02"/>
    <w:rsid w:val="00C75F14"/>
    <w:rsid w:val="00C76974"/>
    <w:rsid w:val="00C76D43"/>
    <w:rsid w:val="00C77234"/>
    <w:rsid w:val="00C77D78"/>
    <w:rsid w:val="00C77F53"/>
    <w:rsid w:val="00C804A1"/>
    <w:rsid w:val="00C80ABA"/>
    <w:rsid w:val="00C812AC"/>
    <w:rsid w:val="00C8137A"/>
    <w:rsid w:val="00C826AF"/>
    <w:rsid w:val="00C827D2"/>
    <w:rsid w:val="00C842FA"/>
    <w:rsid w:val="00C84885"/>
    <w:rsid w:val="00C855B8"/>
    <w:rsid w:val="00C86804"/>
    <w:rsid w:val="00C86BB1"/>
    <w:rsid w:val="00C927DF"/>
    <w:rsid w:val="00C93649"/>
    <w:rsid w:val="00C97E05"/>
    <w:rsid w:val="00CA0B00"/>
    <w:rsid w:val="00CA0CF3"/>
    <w:rsid w:val="00CA15CE"/>
    <w:rsid w:val="00CA43A2"/>
    <w:rsid w:val="00CA50D2"/>
    <w:rsid w:val="00CB013A"/>
    <w:rsid w:val="00CB06DE"/>
    <w:rsid w:val="00CB0AA1"/>
    <w:rsid w:val="00CB1107"/>
    <w:rsid w:val="00CB4561"/>
    <w:rsid w:val="00CB5D01"/>
    <w:rsid w:val="00CB7A50"/>
    <w:rsid w:val="00CC025F"/>
    <w:rsid w:val="00CC03DF"/>
    <w:rsid w:val="00CC2BFD"/>
    <w:rsid w:val="00CC34D2"/>
    <w:rsid w:val="00CC3E86"/>
    <w:rsid w:val="00CC60B3"/>
    <w:rsid w:val="00CC6421"/>
    <w:rsid w:val="00CC69BF"/>
    <w:rsid w:val="00CD2596"/>
    <w:rsid w:val="00CD6F72"/>
    <w:rsid w:val="00CE1104"/>
    <w:rsid w:val="00CE3C8A"/>
    <w:rsid w:val="00CE669D"/>
    <w:rsid w:val="00CE6F5B"/>
    <w:rsid w:val="00CF0597"/>
    <w:rsid w:val="00CF2F98"/>
    <w:rsid w:val="00CF4E9F"/>
    <w:rsid w:val="00CF5063"/>
    <w:rsid w:val="00CF5F0B"/>
    <w:rsid w:val="00CF62E6"/>
    <w:rsid w:val="00CF6E19"/>
    <w:rsid w:val="00D03772"/>
    <w:rsid w:val="00D05BFE"/>
    <w:rsid w:val="00D10013"/>
    <w:rsid w:val="00D1033F"/>
    <w:rsid w:val="00D126E0"/>
    <w:rsid w:val="00D16BA0"/>
    <w:rsid w:val="00D20803"/>
    <w:rsid w:val="00D20AF9"/>
    <w:rsid w:val="00D21113"/>
    <w:rsid w:val="00D2232E"/>
    <w:rsid w:val="00D23514"/>
    <w:rsid w:val="00D23F00"/>
    <w:rsid w:val="00D244DB"/>
    <w:rsid w:val="00D25255"/>
    <w:rsid w:val="00D2633D"/>
    <w:rsid w:val="00D3118F"/>
    <w:rsid w:val="00D32B1C"/>
    <w:rsid w:val="00D32CCF"/>
    <w:rsid w:val="00D34D43"/>
    <w:rsid w:val="00D36104"/>
    <w:rsid w:val="00D366A7"/>
    <w:rsid w:val="00D37274"/>
    <w:rsid w:val="00D40AA8"/>
    <w:rsid w:val="00D4252E"/>
    <w:rsid w:val="00D434A9"/>
    <w:rsid w:val="00D45228"/>
    <w:rsid w:val="00D5239B"/>
    <w:rsid w:val="00D525E1"/>
    <w:rsid w:val="00D5353A"/>
    <w:rsid w:val="00D55F61"/>
    <w:rsid w:val="00D5701D"/>
    <w:rsid w:val="00D577BC"/>
    <w:rsid w:val="00D60739"/>
    <w:rsid w:val="00D60D0F"/>
    <w:rsid w:val="00D60D78"/>
    <w:rsid w:val="00D60DE5"/>
    <w:rsid w:val="00D6366D"/>
    <w:rsid w:val="00D64AB6"/>
    <w:rsid w:val="00D66076"/>
    <w:rsid w:val="00D67CB0"/>
    <w:rsid w:val="00D70DBD"/>
    <w:rsid w:val="00D72366"/>
    <w:rsid w:val="00D748CE"/>
    <w:rsid w:val="00D74E7F"/>
    <w:rsid w:val="00D7592C"/>
    <w:rsid w:val="00D75AA1"/>
    <w:rsid w:val="00D773A0"/>
    <w:rsid w:val="00D807E5"/>
    <w:rsid w:val="00D8101E"/>
    <w:rsid w:val="00D81285"/>
    <w:rsid w:val="00D82142"/>
    <w:rsid w:val="00D82C31"/>
    <w:rsid w:val="00D86B07"/>
    <w:rsid w:val="00D871BB"/>
    <w:rsid w:val="00D903CE"/>
    <w:rsid w:val="00D90438"/>
    <w:rsid w:val="00D91579"/>
    <w:rsid w:val="00D93053"/>
    <w:rsid w:val="00D94077"/>
    <w:rsid w:val="00D944F6"/>
    <w:rsid w:val="00D94B15"/>
    <w:rsid w:val="00DA0BAB"/>
    <w:rsid w:val="00DA3EB4"/>
    <w:rsid w:val="00DA4C7D"/>
    <w:rsid w:val="00DA5C96"/>
    <w:rsid w:val="00DA7827"/>
    <w:rsid w:val="00DA7A12"/>
    <w:rsid w:val="00DA7D8C"/>
    <w:rsid w:val="00DB1029"/>
    <w:rsid w:val="00DB11BF"/>
    <w:rsid w:val="00DB22E6"/>
    <w:rsid w:val="00DB37E6"/>
    <w:rsid w:val="00DB3D8D"/>
    <w:rsid w:val="00DB4A0A"/>
    <w:rsid w:val="00DB5E40"/>
    <w:rsid w:val="00DB723E"/>
    <w:rsid w:val="00DC16E0"/>
    <w:rsid w:val="00DC18E0"/>
    <w:rsid w:val="00DC1D13"/>
    <w:rsid w:val="00DC2D5C"/>
    <w:rsid w:val="00DC49AD"/>
    <w:rsid w:val="00DC5043"/>
    <w:rsid w:val="00DC51D8"/>
    <w:rsid w:val="00DC7799"/>
    <w:rsid w:val="00DD06B5"/>
    <w:rsid w:val="00DD2F05"/>
    <w:rsid w:val="00DD6461"/>
    <w:rsid w:val="00DD7611"/>
    <w:rsid w:val="00DD793E"/>
    <w:rsid w:val="00DD7E3C"/>
    <w:rsid w:val="00DE0323"/>
    <w:rsid w:val="00DE218C"/>
    <w:rsid w:val="00DE2D5A"/>
    <w:rsid w:val="00DE3D45"/>
    <w:rsid w:val="00DE3F90"/>
    <w:rsid w:val="00DE40FB"/>
    <w:rsid w:val="00DE4309"/>
    <w:rsid w:val="00DE5199"/>
    <w:rsid w:val="00DE5AE7"/>
    <w:rsid w:val="00DF0027"/>
    <w:rsid w:val="00DF17D6"/>
    <w:rsid w:val="00DF22C3"/>
    <w:rsid w:val="00DF3971"/>
    <w:rsid w:val="00DF3D27"/>
    <w:rsid w:val="00DF6C34"/>
    <w:rsid w:val="00E00A46"/>
    <w:rsid w:val="00E00C44"/>
    <w:rsid w:val="00E02540"/>
    <w:rsid w:val="00E03402"/>
    <w:rsid w:val="00E073F1"/>
    <w:rsid w:val="00E075AE"/>
    <w:rsid w:val="00E07B53"/>
    <w:rsid w:val="00E1322A"/>
    <w:rsid w:val="00E13891"/>
    <w:rsid w:val="00E1465F"/>
    <w:rsid w:val="00E153FD"/>
    <w:rsid w:val="00E157EA"/>
    <w:rsid w:val="00E16BE4"/>
    <w:rsid w:val="00E17351"/>
    <w:rsid w:val="00E17F93"/>
    <w:rsid w:val="00E20351"/>
    <w:rsid w:val="00E2423C"/>
    <w:rsid w:val="00E25A29"/>
    <w:rsid w:val="00E2623B"/>
    <w:rsid w:val="00E26D00"/>
    <w:rsid w:val="00E274B0"/>
    <w:rsid w:val="00E27A04"/>
    <w:rsid w:val="00E310E2"/>
    <w:rsid w:val="00E34457"/>
    <w:rsid w:val="00E34AE6"/>
    <w:rsid w:val="00E369CC"/>
    <w:rsid w:val="00E374C8"/>
    <w:rsid w:val="00E37A89"/>
    <w:rsid w:val="00E410DF"/>
    <w:rsid w:val="00E417D1"/>
    <w:rsid w:val="00E41F0E"/>
    <w:rsid w:val="00E42AA0"/>
    <w:rsid w:val="00E430CB"/>
    <w:rsid w:val="00E431A7"/>
    <w:rsid w:val="00E51C58"/>
    <w:rsid w:val="00E5291D"/>
    <w:rsid w:val="00E53E78"/>
    <w:rsid w:val="00E56AB7"/>
    <w:rsid w:val="00E6088B"/>
    <w:rsid w:val="00E60C86"/>
    <w:rsid w:val="00E61D35"/>
    <w:rsid w:val="00E6255D"/>
    <w:rsid w:val="00E62901"/>
    <w:rsid w:val="00E62DA2"/>
    <w:rsid w:val="00E62DD0"/>
    <w:rsid w:val="00E657E7"/>
    <w:rsid w:val="00E65922"/>
    <w:rsid w:val="00E65B0A"/>
    <w:rsid w:val="00E664DA"/>
    <w:rsid w:val="00E70143"/>
    <w:rsid w:val="00E74648"/>
    <w:rsid w:val="00E769A9"/>
    <w:rsid w:val="00E76F20"/>
    <w:rsid w:val="00E76F75"/>
    <w:rsid w:val="00E77AC3"/>
    <w:rsid w:val="00E836A7"/>
    <w:rsid w:val="00E851E4"/>
    <w:rsid w:val="00E85605"/>
    <w:rsid w:val="00E858E4"/>
    <w:rsid w:val="00E8647E"/>
    <w:rsid w:val="00E866EB"/>
    <w:rsid w:val="00E87492"/>
    <w:rsid w:val="00E9166C"/>
    <w:rsid w:val="00E93096"/>
    <w:rsid w:val="00E94B21"/>
    <w:rsid w:val="00E95EF1"/>
    <w:rsid w:val="00E9681D"/>
    <w:rsid w:val="00E96B01"/>
    <w:rsid w:val="00EA1413"/>
    <w:rsid w:val="00EA19A1"/>
    <w:rsid w:val="00EA5CCE"/>
    <w:rsid w:val="00EA6A74"/>
    <w:rsid w:val="00EB3660"/>
    <w:rsid w:val="00EB496E"/>
    <w:rsid w:val="00EB4F51"/>
    <w:rsid w:val="00EB58B6"/>
    <w:rsid w:val="00EB79F2"/>
    <w:rsid w:val="00EC0854"/>
    <w:rsid w:val="00EC6910"/>
    <w:rsid w:val="00ED011F"/>
    <w:rsid w:val="00ED0185"/>
    <w:rsid w:val="00ED4419"/>
    <w:rsid w:val="00ED557E"/>
    <w:rsid w:val="00ED62A7"/>
    <w:rsid w:val="00ED6CD6"/>
    <w:rsid w:val="00ED74E5"/>
    <w:rsid w:val="00EE0BB8"/>
    <w:rsid w:val="00EE2122"/>
    <w:rsid w:val="00EE3313"/>
    <w:rsid w:val="00EE4FD3"/>
    <w:rsid w:val="00EE51AD"/>
    <w:rsid w:val="00EE59DE"/>
    <w:rsid w:val="00EE5D5D"/>
    <w:rsid w:val="00EE6466"/>
    <w:rsid w:val="00EE726C"/>
    <w:rsid w:val="00EE78A9"/>
    <w:rsid w:val="00EF049E"/>
    <w:rsid w:val="00EF0B4C"/>
    <w:rsid w:val="00EF3124"/>
    <w:rsid w:val="00EF4963"/>
    <w:rsid w:val="00EF49AE"/>
    <w:rsid w:val="00F0012F"/>
    <w:rsid w:val="00F01753"/>
    <w:rsid w:val="00F07071"/>
    <w:rsid w:val="00F070A6"/>
    <w:rsid w:val="00F07743"/>
    <w:rsid w:val="00F07D1A"/>
    <w:rsid w:val="00F07E80"/>
    <w:rsid w:val="00F103B0"/>
    <w:rsid w:val="00F104B4"/>
    <w:rsid w:val="00F10858"/>
    <w:rsid w:val="00F13142"/>
    <w:rsid w:val="00F133D9"/>
    <w:rsid w:val="00F1654A"/>
    <w:rsid w:val="00F16C41"/>
    <w:rsid w:val="00F20463"/>
    <w:rsid w:val="00F20D55"/>
    <w:rsid w:val="00F214CE"/>
    <w:rsid w:val="00F315FA"/>
    <w:rsid w:val="00F3261D"/>
    <w:rsid w:val="00F32A12"/>
    <w:rsid w:val="00F36257"/>
    <w:rsid w:val="00F37724"/>
    <w:rsid w:val="00F4189F"/>
    <w:rsid w:val="00F445A3"/>
    <w:rsid w:val="00F477C7"/>
    <w:rsid w:val="00F50FC6"/>
    <w:rsid w:val="00F52486"/>
    <w:rsid w:val="00F53EF0"/>
    <w:rsid w:val="00F55CFE"/>
    <w:rsid w:val="00F57A29"/>
    <w:rsid w:val="00F6022E"/>
    <w:rsid w:val="00F607A1"/>
    <w:rsid w:val="00F609C6"/>
    <w:rsid w:val="00F619CA"/>
    <w:rsid w:val="00F61E0D"/>
    <w:rsid w:val="00F64663"/>
    <w:rsid w:val="00F64B4D"/>
    <w:rsid w:val="00F66703"/>
    <w:rsid w:val="00F73CF6"/>
    <w:rsid w:val="00F755AE"/>
    <w:rsid w:val="00F82DCA"/>
    <w:rsid w:val="00F8340E"/>
    <w:rsid w:val="00F85C4F"/>
    <w:rsid w:val="00F90748"/>
    <w:rsid w:val="00F908B7"/>
    <w:rsid w:val="00F9197F"/>
    <w:rsid w:val="00F91CAB"/>
    <w:rsid w:val="00F93618"/>
    <w:rsid w:val="00F937DA"/>
    <w:rsid w:val="00FA2968"/>
    <w:rsid w:val="00FA2975"/>
    <w:rsid w:val="00FA3CF8"/>
    <w:rsid w:val="00FA4A52"/>
    <w:rsid w:val="00FB065E"/>
    <w:rsid w:val="00FB0EC5"/>
    <w:rsid w:val="00FB1A51"/>
    <w:rsid w:val="00FB3D5E"/>
    <w:rsid w:val="00FB51F0"/>
    <w:rsid w:val="00FB6FC0"/>
    <w:rsid w:val="00FB7354"/>
    <w:rsid w:val="00FB7C6C"/>
    <w:rsid w:val="00FC0513"/>
    <w:rsid w:val="00FC0E79"/>
    <w:rsid w:val="00FC26C0"/>
    <w:rsid w:val="00FC3162"/>
    <w:rsid w:val="00FC33D7"/>
    <w:rsid w:val="00FC35C9"/>
    <w:rsid w:val="00FC46D3"/>
    <w:rsid w:val="00FC65B9"/>
    <w:rsid w:val="00FC68CF"/>
    <w:rsid w:val="00FC6A0E"/>
    <w:rsid w:val="00FC6A74"/>
    <w:rsid w:val="00FD206E"/>
    <w:rsid w:val="00FD229A"/>
    <w:rsid w:val="00FD5C87"/>
    <w:rsid w:val="00FE0520"/>
    <w:rsid w:val="00FE0938"/>
    <w:rsid w:val="00FE3678"/>
    <w:rsid w:val="00FE5548"/>
    <w:rsid w:val="00FE68CE"/>
    <w:rsid w:val="00FE6E72"/>
    <w:rsid w:val="00FF3B61"/>
    <w:rsid w:val="00FF4395"/>
    <w:rsid w:val="00FF5735"/>
    <w:rsid w:val="00FF63BA"/>
    <w:rsid w:val="00FF6A5C"/>
    <w:rsid w:val="00FF7A82"/>
    <w:rsid w:val="07C140A4"/>
    <w:rsid w:val="1636A27C"/>
    <w:rsid w:val="198C944B"/>
    <w:rsid w:val="242F5A6A"/>
    <w:rsid w:val="27F15218"/>
    <w:rsid w:val="2B957932"/>
    <w:rsid w:val="33753B13"/>
    <w:rsid w:val="338761E6"/>
    <w:rsid w:val="34866DF3"/>
    <w:rsid w:val="3A7EBD1A"/>
    <w:rsid w:val="3B266801"/>
    <w:rsid w:val="3D7F3B4A"/>
    <w:rsid w:val="3ECC669D"/>
    <w:rsid w:val="40647FB1"/>
    <w:rsid w:val="48176FE3"/>
    <w:rsid w:val="4B25270B"/>
    <w:rsid w:val="4D234509"/>
    <w:rsid w:val="4F9D12BC"/>
    <w:rsid w:val="5137A81E"/>
    <w:rsid w:val="52516788"/>
    <w:rsid w:val="58E5FA69"/>
    <w:rsid w:val="596AFF45"/>
    <w:rsid w:val="61E4B5EB"/>
    <w:rsid w:val="63CB4A43"/>
    <w:rsid w:val="6662E183"/>
    <w:rsid w:val="72264419"/>
    <w:rsid w:val="7309FEBF"/>
    <w:rsid w:val="73A74B43"/>
    <w:rsid w:val="73C4A14D"/>
    <w:rsid w:val="7D64D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5C7B9C"/>
  <w15:chartTrackingRefBased/>
  <w15:docId w15:val="{EB40EB83-61FC-46AE-9E28-DBF680FFA7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863E4"/>
  </w:style>
  <w:style w:type="paragraph" w:styleId="Heading1">
    <w:name w:val="heading 1"/>
    <w:basedOn w:val="Normal"/>
    <w:next w:val="Normal"/>
    <w:qFormat/>
    <w:rsid w:val="00FB0EC5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B0EC5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FB0EC5"/>
    <w:pPr>
      <w:keepNext/>
      <w:outlineLvl w:val="2"/>
    </w:pPr>
    <w:rPr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rsid w:val="00FB0EC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semiHidden/>
    <w:rsid w:val="00FB0EC5"/>
    <w:rPr>
      <w:sz w:val="28"/>
      <w:lang w:val="x-none" w:eastAsia="x-none"/>
    </w:rPr>
  </w:style>
  <w:style w:type="paragraph" w:styleId="BodyText2">
    <w:name w:val="Body Text 2"/>
    <w:basedOn w:val="Normal"/>
    <w:semiHidden/>
    <w:rsid w:val="00FB0EC5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5A0397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A0397"/>
  </w:style>
  <w:style w:type="paragraph" w:styleId="Footer">
    <w:name w:val="footer"/>
    <w:basedOn w:val="Normal"/>
    <w:link w:val="FooterChar"/>
    <w:uiPriority w:val="99"/>
    <w:unhideWhenUsed/>
    <w:rsid w:val="005A0397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A0397"/>
  </w:style>
  <w:style w:type="character" w:styleId="BodyTextChar" w:customStyle="1">
    <w:name w:val="Body Text Char"/>
    <w:link w:val="BodyText"/>
    <w:semiHidden/>
    <w:rsid w:val="00367976"/>
    <w:rPr>
      <w:sz w:val="28"/>
    </w:rPr>
  </w:style>
  <w:style w:type="paragraph" w:styleId="ListParagraph">
    <w:name w:val="List Paragraph"/>
    <w:basedOn w:val="Normal"/>
    <w:uiPriority w:val="34"/>
    <w:qFormat/>
    <w:rsid w:val="007C787E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  <w:style w:type="character" w:styleId="Heading3Char" w:customStyle="1">
    <w:name w:val="Heading 3 Char"/>
    <w:link w:val="Heading3"/>
    <w:rsid w:val="00E16BE4"/>
    <w:rPr>
      <w:u w:val="single"/>
    </w:rPr>
  </w:style>
  <w:style w:type="character" w:styleId="SubtleEmphasis">
    <w:name w:val="Subtle Emphasis"/>
    <w:uiPriority w:val="19"/>
    <w:qFormat/>
    <w:rsid w:val="00E16BE4"/>
    <w:rPr>
      <w:i/>
      <w:iCs/>
      <w:color w:val="808080"/>
    </w:rPr>
  </w:style>
  <w:style w:type="character" w:styleId="IntenseEmphasis">
    <w:name w:val="Intense Emphasis"/>
    <w:uiPriority w:val="21"/>
    <w:qFormat/>
    <w:rsid w:val="00E56AB7"/>
    <w:rPr>
      <w:b/>
      <w:bCs/>
      <w:i/>
      <w:iCs/>
      <w:color w:val="4F81BD"/>
    </w:rPr>
  </w:style>
  <w:style w:type="paragraph" w:styleId="NormalWeb">
    <w:name w:val="Normal (Web)"/>
    <w:basedOn w:val="Normal"/>
    <w:uiPriority w:val="99"/>
    <w:unhideWhenUsed/>
    <w:rsid w:val="00B44511"/>
    <w:pPr>
      <w:spacing w:before="100" w:beforeAutospacing="1" w:after="100" w:afterAutospacing="1"/>
    </w:pPr>
    <w:rPr>
      <w:sz w:val="24"/>
      <w:szCs w:val="24"/>
    </w:rPr>
  </w:style>
  <w:style w:type="paragraph" w:styleId="Revision">
    <w:name w:val="Revision"/>
    <w:hidden/>
    <w:uiPriority w:val="99"/>
    <w:semiHidden/>
    <w:rsid w:val="003B6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5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image" Target="media/image3.pn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Dictdo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70E99-70BF-42C1-A39B-700885CCEB4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Dictdoc</ap:Template>
  <ap:Application>Microsoft Word for the web</ap:Application>
  <ap:DocSecurity>0</ap:DocSecurity>
  <ap:ScaleCrop>false</ap:ScaleCrop>
  <ap:Company>AF &amp; 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MASONIC TEMPLE, __________________ EVENING, __________________, 20 ___</dc:title>
  <dc:subject/>
  <dc:creator>Coastal #57</dc:creator>
  <keywords/>
  <dc:description/>
  <lastModifiedBy>Coastal Lodge</lastModifiedBy>
  <revision>3</revision>
  <lastPrinted>2024-11-05T20:45:00.0000000Z</lastPrinted>
  <dcterms:created xsi:type="dcterms:W3CDTF">2025-03-03T17:26:00.0000000Z</dcterms:created>
  <dcterms:modified xsi:type="dcterms:W3CDTF">2025-03-04T15:09:36.7189125Z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-1731175510</vt:i4>
  </property>
</Properties>
</file>